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24" w:space="0" w:color="0000FF"/>
          <w:left w:val="single" w:sz="24" w:space="0" w:color="0000FF"/>
          <w:bottom w:val="single" w:sz="24" w:space="0" w:color="0000FF"/>
          <w:right w:val="single" w:sz="24" w:space="0" w:color="0000FF"/>
          <w:insideH w:val="single" w:sz="24" w:space="0" w:color="0000FF"/>
          <w:insideV w:val="single" w:sz="24" w:space="0" w:color="0000FF"/>
        </w:tblBorders>
        <w:tblLook w:val="0000" w:firstRow="0" w:lastRow="0" w:firstColumn="0" w:lastColumn="0" w:noHBand="0" w:noVBand="0"/>
      </w:tblPr>
      <w:tblGrid>
        <w:gridCol w:w="2088"/>
        <w:gridCol w:w="7488"/>
      </w:tblGrid>
      <w:tr w:rsidR="009D0C40">
        <w:tc>
          <w:tcPr>
            <w:tcW w:w="2088" w:type="dxa"/>
          </w:tcPr>
          <w:p w:rsidR="009D0C40" w:rsidRDefault="0020325C">
            <w:pPr>
              <w:pStyle w:val="Heading1"/>
            </w:pPr>
            <w:r>
              <w:t>a</w:t>
            </w:r>
          </w:p>
          <w:bookmarkStart w:id="0" w:name="_MON_1021409839"/>
          <w:bookmarkEnd w:id="0"/>
          <w:p w:rsidR="009D0C40" w:rsidRDefault="009D0C40">
            <w:pPr>
              <w:jc w:val="center"/>
              <w:rPr>
                <w:position w:val="-6"/>
              </w:rPr>
            </w:pPr>
            <w:r>
              <w:rPr>
                <w:position w:val="-6"/>
              </w:rPr>
              <w:object w:dxaOrig="1342" w:dyaOrig="14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3pt;height:74.1pt" o:ole="">
                  <v:imagedata r:id="rId9" o:title=""/>
                </v:shape>
                <o:OLEObject Type="Embed" ProgID="Word.Picture.8" ShapeID="_x0000_i1025" DrawAspect="Content" ObjectID="_1416134910" r:id="rId10"/>
              </w:object>
            </w:r>
          </w:p>
          <w:p w:rsidR="009D0C40" w:rsidRDefault="009D0C40">
            <w:pPr>
              <w:jc w:val="center"/>
            </w:pPr>
          </w:p>
        </w:tc>
        <w:tc>
          <w:tcPr>
            <w:tcW w:w="7488" w:type="dxa"/>
            <w:vAlign w:val="center"/>
          </w:tcPr>
          <w:p w:rsidR="009D0C40" w:rsidRDefault="009D0C40">
            <w:pPr>
              <w:pStyle w:val="TitleChapter"/>
              <w:rPr>
                <w:sz w:val="28"/>
              </w:rPr>
            </w:pPr>
            <w:r>
              <w:rPr>
                <w:sz w:val="28"/>
              </w:rPr>
              <w:t>Forest Service Manual</w:t>
            </w:r>
          </w:p>
          <w:p w:rsidR="000B58C7" w:rsidRPr="000B58C7" w:rsidRDefault="000B58C7" w:rsidP="000B58C7">
            <w:pPr>
              <w:jc w:val="center"/>
              <w:rPr>
                <w:rFonts w:ascii="Arial" w:hAnsi="Arial"/>
                <w:b/>
                <w:caps/>
                <w:color w:val="0000FF"/>
                <w:sz w:val="28"/>
              </w:rPr>
            </w:pPr>
            <w:r w:rsidRPr="000B58C7">
              <w:rPr>
                <w:rFonts w:ascii="Arial" w:hAnsi="Arial"/>
                <w:b/>
                <w:caps/>
                <w:color w:val="0000FF"/>
                <w:sz w:val="28"/>
              </w:rPr>
              <w:t>Cibola National Forest</w:t>
            </w:r>
          </w:p>
          <w:p w:rsidR="009D0C40" w:rsidRDefault="000B58C7" w:rsidP="000B58C7">
            <w:pPr>
              <w:pStyle w:val="TitleChapter"/>
            </w:pPr>
            <w:r>
              <w:rPr>
                <w:sz w:val="28"/>
              </w:rPr>
              <w:t>albuquerque, nm</w:t>
            </w:r>
          </w:p>
        </w:tc>
      </w:tr>
    </w:tbl>
    <w:p w:rsidR="009D0C40" w:rsidRDefault="009D0C40"/>
    <w:p w:rsidR="009D0C40" w:rsidRDefault="009D0C40">
      <w:pPr>
        <w:pStyle w:val="TitleChapter"/>
      </w:pPr>
      <w:r>
        <w:t xml:space="preserve">fsM </w:t>
      </w:r>
      <w:r w:rsidR="000B58C7">
        <w:t>6100</w:t>
      </w:r>
      <w:r>
        <w:t xml:space="preserve"> – </w:t>
      </w:r>
      <w:r w:rsidR="000B58C7">
        <w:t>personnel management</w:t>
      </w:r>
    </w:p>
    <w:p w:rsidR="009D0C40" w:rsidRDefault="009D0C40">
      <w:pPr>
        <w:pStyle w:val="TitleChapter"/>
      </w:pPr>
    </w:p>
    <w:p w:rsidR="009D0C40" w:rsidRDefault="009D0C40">
      <w:pPr>
        <w:pStyle w:val="TitleChapter"/>
      </w:pPr>
      <w:r>
        <w:t xml:space="preserve">chapteR </w:t>
      </w:r>
      <w:r w:rsidR="000B58C7">
        <w:t>40 – performance, training, awards</w:t>
      </w:r>
    </w:p>
    <w:p w:rsidR="009D0C40" w:rsidRDefault="009D0C40">
      <w:pPr>
        <w:pStyle w:val="TitleChapter"/>
      </w:pPr>
    </w:p>
    <w:p w:rsidR="009D0C40" w:rsidRDefault="009D0C40">
      <w:pPr>
        <w:pStyle w:val="Categories"/>
        <w:rPr>
          <w:rFonts w:ascii="Times New Roman" w:hAnsi="Times New Roman"/>
          <w:b w:val="0"/>
          <w:color w:val="auto"/>
        </w:rPr>
      </w:pPr>
      <w:r>
        <w:t xml:space="preserve">Supplement No.:  </w:t>
      </w:r>
      <w:r w:rsidR="000B58C7">
        <w:rPr>
          <w:rFonts w:ascii="Times New Roman" w:hAnsi="Times New Roman"/>
          <w:b w:val="0"/>
          <w:color w:val="auto"/>
        </w:rPr>
        <w:t>6100-12-1</w:t>
      </w:r>
    </w:p>
    <w:p w:rsidR="009D0C40" w:rsidRDefault="009D0C40">
      <w:pPr>
        <w:pStyle w:val="Categories"/>
      </w:pPr>
    </w:p>
    <w:p w:rsidR="009D0C40" w:rsidRDefault="009D0C40">
      <w:pPr>
        <w:pStyle w:val="Categories"/>
        <w:rPr>
          <w:rFonts w:ascii="Times New Roman" w:hAnsi="Times New Roman"/>
          <w:b w:val="0"/>
          <w:color w:val="auto"/>
        </w:rPr>
      </w:pPr>
      <w:r>
        <w:t xml:space="preserve">Effective Date:  </w:t>
      </w:r>
      <w:r w:rsidR="000B58C7">
        <w:rPr>
          <w:rFonts w:ascii="Times New Roman" w:hAnsi="Times New Roman"/>
          <w:b w:val="0"/>
          <w:color w:val="auto"/>
        </w:rPr>
        <w:t>December 1</w:t>
      </w:r>
      <w:r w:rsidR="00625D00">
        <w:rPr>
          <w:rFonts w:ascii="Times New Roman" w:hAnsi="Times New Roman"/>
          <w:b w:val="0"/>
          <w:color w:val="auto"/>
        </w:rPr>
        <w:t>5</w:t>
      </w:r>
      <w:r w:rsidR="000B58C7">
        <w:rPr>
          <w:rFonts w:ascii="Times New Roman" w:hAnsi="Times New Roman"/>
          <w:b w:val="0"/>
          <w:color w:val="auto"/>
        </w:rPr>
        <w:t>, 2012</w:t>
      </w:r>
    </w:p>
    <w:p w:rsidR="009D0C40" w:rsidRDefault="009D0C40">
      <w:pPr>
        <w:pStyle w:val="Categories"/>
      </w:pPr>
    </w:p>
    <w:p w:rsidR="009D0C40" w:rsidRDefault="009D0C40">
      <w:pPr>
        <w:pStyle w:val="Categories"/>
      </w:pPr>
      <w:r>
        <w:t xml:space="preserve">Duration:  </w:t>
      </w:r>
      <w:r>
        <w:rPr>
          <w:rFonts w:ascii="Times New Roman" w:hAnsi="Times New Roman"/>
          <w:b w:val="0"/>
          <w:color w:val="auto"/>
        </w:rPr>
        <w:t>This supplement is effective until superseded or removed.</w:t>
      </w:r>
    </w:p>
    <w:p w:rsidR="009D0C40" w:rsidRDefault="009D0C40">
      <w:pPr>
        <w:pStyle w:val="Categories"/>
      </w:pPr>
      <w:bookmarkStart w:id="1" w:name="_GoBack"/>
      <w:bookmarkEnd w:id="1"/>
    </w:p>
    <w:tbl>
      <w:tblPr>
        <w:tblW w:w="9648" w:type="dxa"/>
        <w:tblBorders>
          <w:insideH w:val="single" w:sz="4" w:space="0" w:color="auto"/>
        </w:tblBorders>
        <w:tblLook w:val="0000" w:firstRow="0" w:lastRow="0" w:firstColumn="0" w:lastColumn="0" w:noHBand="0" w:noVBand="0"/>
      </w:tblPr>
      <w:tblGrid>
        <w:gridCol w:w="5868"/>
        <w:gridCol w:w="3780"/>
      </w:tblGrid>
      <w:tr w:rsidR="009D0C40">
        <w:tc>
          <w:tcPr>
            <w:tcW w:w="5868" w:type="dxa"/>
          </w:tcPr>
          <w:p w:rsidR="009D0C40" w:rsidRDefault="009D0C40" w:rsidP="000B58C7">
            <w:pPr>
              <w:pStyle w:val="Categories"/>
              <w:rPr>
                <w:rFonts w:ascii="Times New Roman" w:hAnsi="Times New Roman"/>
                <w:b w:val="0"/>
                <w:caps/>
                <w:color w:val="auto"/>
              </w:rPr>
            </w:pPr>
            <w:r>
              <w:rPr>
                <w:bCs/>
              </w:rPr>
              <w:t>Approved:</w:t>
            </w:r>
            <w:r>
              <w:t xml:space="preserve">  </w:t>
            </w:r>
            <w:r w:rsidR="00B56419">
              <w:t xml:space="preserve">/s/  </w:t>
            </w:r>
            <w:r w:rsidR="000B58C7">
              <w:rPr>
                <w:rFonts w:ascii="Times New Roman" w:hAnsi="Times New Roman"/>
                <w:b w:val="0"/>
                <w:caps/>
                <w:color w:val="auto"/>
              </w:rPr>
              <w:t>NANCY ROSE</w:t>
            </w:r>
          </w:p>
          <w:p w:rsidR="000B58C7" w:rsidRPr="000B58C7" w:rsidRDefault="000B58C7" w:rsidP="000B58C7">
            <w:pPr>
              <w:pStyle w:val="Categories"/>
              <w:rPr>
                <w:b w:val="0"/>
                <w:color w:val="auto"/>
              </w:rPr>
            </w:pPr>
            <w:r>
              <w:rPr>
                <w:rFonts w:ascii="Times New Roman" w:hAnsi="Times New Roman"/>
                <w:b w:val="0"/>
                <w:caps/>
                <w:color w:val="auto"/>
              </w:rPr>
              <w:t xml:space="preserve">                      </w:t>
            </w:r>
            <w:r w:rsidR="00B56419">
              <w:rPr>
                <w:rFonts w:ascii="Times New Roman" w:hAnsi="Times New Roman"/>
                <w:b w:val="0"/>
                <w:caps/>
                <w:color w:val="auto"/>
              </w:rPr>
              <w:t xml:space="preserve">       </w:t>
            </w:r>
            <w:r w:rsidRPr="000B58C7">
              <w:rPr>
                <w:b w:val="0"/>
                <w:color w:val="auto"/>
              </w:rPr>
              <w:t>Forest Supervisor</w:t>
            </w:r>
          </w:p>
        </w:tc>
        <w:tc>
          <w:tcPr>
            <w:tcW w:w="3780" w:type="dxa"/>
          </w:tcPr>
          <w:p w:rsidR="009D0C40" w:rsidRDefault="009D0C40" w:rsidP="00B56419">
            <w:r>
              <w:rPr>
                <w:rFonts w:ascii="Arial" w:hAnsi="Arial"/>
                <w:b/>
                <w:color w:val="0000FF"/>
              </w:rPr>
              <w:t>Date Approved:</w:t>
            </w:r>
            <w:r>
              <w:t xml:space="preserve">  </w:t>
            </w:r>
            <w:r w:rsidR="00B56419">
              <w:t>12/03/2012</w:t>
            </w:r>
          </w:p>
        </w:tc>
      </w:tr>
    </w:tbl>
    <w:p w:rsidR="009D0C40" w:rsidRDefault="009D0C40">
      <w:pPr>
        <w:pStyle w:val="Categories"/>
      </w:pPr>
    </w:p>
    <w:p w:rsidR="009D0C40" w:rsidRDefault="009D0C40">
      <w:pPr>
        <w:pStyle w:val="Categories"/>
        <w:rPr>
          <w:rFonts w:ascii="Times New Roman" w:hAnsi="Times New Roman"/>
          <w:b w:val="0"/>
          <w:color w:val="auto"/>
        </w:rPr>
      </w:pPr>
      <w:r>
        <w:t xml:space="preserve">Posting Instructions:  </w:t>
      </w:r>
      <w:r>
        <w:rPr>
          <w:rFonts w:ascii="Times New Roman" w:hAnsi="Times New Roman"/>
          <w:b w:val="0"/>
          <w:color w:val="auto"/>
        </w:rPr>
        <w:t xml:space="preserve">Supplements are numbered consecutively by title and calendar year.  Post by document; remove the entire document and replace it with this supplement.  Retain this transmittal as the first page(s) of this document.  The last supplement to this title was </w:t>
      </w:r>
      <w:r w:rsidR="000B58C7">
        <w:rPr>
          <w:rFonts w:ascii="Times New Roman" w:hAnsi="Times New Roman"/>
          <w:b w:val="0"/>
          <w:color w:val="auto"/>
        </w:rPr>
        <w:t>6100-11-1</w:t>
      </w:r>
      <w:r>
        <w:rPr>
          <w:rFonts w:ascii="Times New Roman" w:hAnsi="Times New Roman"/>
          <w:b w:val="0"/>
          <w:color w:val="auto"/>
        </w:rPr>
        <w:t xml:space="preserve"> to FSM </w:t>
      </w:r>
      <w:r w:rsidR="000B58C7">
        <w:rPr>
          <w:rFonts w:ascii="Times New Roman" w:hAnsi="Times New Roman"/>
          <w:b w:val="0"/>
          <w:color w:val="auto"/>
        </w:rPr>
        <w:t>6100</w:t>
      </w:r>
      <w:r>
        <w:rPr>
          <w:rFonts w:ascii="Times New Roman" w:hAnsi="Times New Roman"/>
          <w:b w:val="0"/>
          <w:color w:val="auto"/>
        </w:rPr>
        <w:t>.</w:t>
      </w:r>
    </w:p>
    <w:p w:rsidR="009D0C40" w:rsidRDefault="009D0C40"/>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92"/>
        <w:gridCol w:w="4476"/>
        <w:gridCol w:w="1908"/>
      </w:tblGrid>
      <w:tr w:rsidR="009D0C40">
        <w:tc>
          <w:tcPr>
            <w:tcW w:w="3192" w:type="dxa"/>
          </w:tcPr>
          <w:p w:rsidR="009D0C40" w:rsidRDefault="009D0C40">
            <w:pPr>
              <w:rPr>
                <w:b/>
                <w:bCs/>
              </w:rPr>
            </w:pPr>
            <w:r>
              <w:rPr>
                <w:b/>
                <w:bCs/>
              </w:rPr>
              <w:t>New Document</w:t>
            </w:r>
          </w:p>
          <w:p w:rsidR="009D0C40" w:rsidRDefault="009D0C40">
            <w:pPr>
              <w:rPr>
                <w:b/>
                <w:bCs/>
              </w:rPr>
            </w:pPr>
          </w:p>
        </w:tc>
        <w:tc>
          <w:tcPr>
            <w:tcW w:w="4476" w:type="dxa"/>
          </w:tcPr>
          <w:p w:rsidR="009D0C40" w:rsidRDefault="000B58C7">
            <w:r>
              <w:t>6100-12-1</w:t>
            </w:r>
          </w:p>
        </w:tc>
        <w:tc>
          <w:tcPr>
            <w:tcW w:w="1908" w:type="dxa"/>
          </w:tcPr>
          <w:p w:rsidR="009D0C40" w:rsidRDefault="000B58C7">
            <w:pPr>
              <w:jc w:val="center"/>
            </w:pPr>
            <w:r>
              <w:rPr>
                <w:snapToGrid w:val="0"/>
              </w:rPr>
              <w:t>11</w:t>
            </w:r>
            <w:r w:rsidR="009D0C40">
              <w:t xml:space="preserve"> Pages</w:t>
            </w:r>
          </w:p>
        </w:tc>
      </w:tr>
      <w:tr w:rsidR="009D0C40">
        <w:tc>
          <w:tcPr>
            <w:tcW w:w="3192" w:type="dxa"/>
          </w:tcPr>
          <w:p w:rsidR="009D0C40" w:rsidRDefault="009D0C40">
            <w:pPr>
              <w:rPr>
                <w:sz w:val="20"/>
              </w:rPr>
            </w:pPr>
            <w:r>
              <w:rPr>
                <w:b/>
                <w:bCs/>
              </w:rPr>
              <w:t>Superseded Document(s) by Issuance Number and Effective Date</w:t>
            </w:r>
          </w:p>
        </w:tc>
        <w:tc>
          <w:tcPr>
            <w:tcW w:w="4476" w:type="dxa"/>
          </w:tcPr>
          <w:p w:rsidR="009D0C40" w:rsidRDefault="000B58C7">
            <w:r>
              <w:t>6100-11-1, 07/01/2011</w:t>
            </w:r>
          </w:p>
        </w:tc>
        <w:tc>
          <w:tcPr>
            <w:tcW w:w="1908" w:type="dxa"/>
          </w:tcPr>
          <w:p w:rsidR="009D0C40" w:rsidRDefault="000B58C7">
            <w:pPr>
              <w:jc w:val="center"/>
            </w:pPr>
            <w:r>
              <w:t>12</w:t>
            </w:r>
            <w:r w:rsidR="009D0C40">
              <w:t xml:space="preserve"> Pages</w:t>
            </w:r>
          </w:p>
        </w:tc>
      </w:tr>
    </w:tbl>
    <w:p w:rsidR="009D0C40" w:rsidRDefault="009D0C40"/>
    <w:p w:rsidR="004A6E90" w:rsidRPr="000B58C7" w:rsidRDefault="009D0C40" w:rsidP="004A6E90">
      <w:pPr>
        <w:pStyle w:val="Categories"/>
        <w:rPr>
          <w:rFonts w:ascii="Times New Roman" w:hAnsi="Times New Roman"/>
          <w:b w:val="0"/>
          <w:color w:val="auto"/>
        </w:rPr>
      </w:pPr>
      <w:r>
        <w:t xml:space="preserve">Digest:  </w:t>
      </w:r>
      <w:r w:rsidR="004A6E90" w:rsidRPr="000B58C7">
        <w:rPr>
          <w:rFonts w:ascii="Times New Roman" w:hAnsi="Times New Roman"/>
          <w:b w:val="0"/>
          <w:color w:val="auto"/>
        </w:rPr>
        <w:t xml:space="preserve">To establish Forest policy on wellness program.  </w:t>
      </w:r>
    </w:p>
    <w:p w:rsidR="004A6E90" w:rsidRPr="000B58C7" w:rsidRDefault="004A6E90" w:rsidP="004A6E90">
      <w:pPr>
        <w:pStyle w:val="Categories"/>
        <w:rPr>
          <w:rFonts w:ascii="Times New Roman" w:hAnsi="Times New Roman"/>
          <w:b w:val="0"/>
          <w:color w:val="auto"/>
        </w:rPr>
      </w:pPr>
    </w:p>
    <w:p w:rsidR="004A6E90" w:rsidRPr="000B58C7" w:rsidRDefault="004A6E90" w:rsidP="004A6E90">
      <w:pPr>
        <w:pStyle w:val="Categories"/>
        <w:rPr>
          <w:b w:val="0"/>
          <w:color w:val="auto"/>
        </w:rPr>
      </w:pPr>
      <w:r w:rsidRPr="000B58C7">
        <w:rPr>
          <w:rFonts w:ascii="Times New Roman" w:hAnsi="Times New Roman"/>
          <w:b w:val="0"/>
          <w:color w:val="auto"/>
        </w:rPr>
        <w:t>CIBOLA</w:t>
      </w:r>
      <w:r w:rsidR="00625D00">
        <w:rPr>
          <w:rFonts w:ascii="Times New Roman" w:hAnsi="Times New Roman"/>
          <w:b w:val="0"/>
          <w:color w:val="auto"/>
        </w:rPr>
        <w:t xml:space="preserve"> </w:t>
      </w:r>
      <w:r w:rsidRPr="000B58C7">
        <w:rPr>
          <w:rFonts w:ascii="Times New Roman" w:hAnsi="Times New Roman"/>
          <w:b w:val="0"/>
          <w:color w:val="auto"/>
        </w:rPr>
        <w:t>NATIONAL FOREST &amp; GRASSLANDS WELLNESS POLICY</w:t>
      </w:r>
    </w:p>
    <w:p w:rsidR="004A6E90" w:rsidRPr="000B58C7" w:rsidRDefault="004A6E90" w:rsidP="004A6E90"/>
    <w:p w:rsidR="004A6E90" w:rsidRPr="000B58C7" w:rsidRDefault="004A6E90" w:rsidP="004A6E90">
      <w:pPr>
        <w:pStyle w:val="Categories"/>
        <w:rPr>
          <w:color w:val="auto"/>
        </w:rPr>
      </w:pPr>
      <w:r w:rsidRPr="000B58C7">
        <w:rPr>
          <w:rFonts w:ascii="Times New Roman" w:hAnsi="Times New Roman"/>
          <w:b w:val="0"/>
          <w:color w:val="auto"/>
        </w:rPr>
        <w:t>6145 - WELLNESS</w:t>
      </w:r>
      <w:r w:rsidRPr="000B58C7">
        <w:rPr>
          <w:color w:val="auto"/>
        </w:rPr>
        <w:t xml:space="preserve"> </w:t>
      </w:r>
    </w:p>
    <w:p w:rsidR="009D0C40" w:rsidRDefault="009D0C40" w:rsidP="004A6E90">
      <w:pPr>
        <w:pStyle w:val="Categories"/>
      </w:pPr>
      <w:r>
        <w:t xml:space="preserve"> </w:t>
      </w:r>
    </w:p>
    <w:p w:rsidR="004A6E90" w:rsidRDefault="009D0C40" w:rsidP="004A6E90">
      <w:pPr>
        <w:rPr>
          <w:u w:val="single"/>
        </w:rPr>
      </w:pPr>
      <w:r>
        <w:br w:type="page"/>
      </w:r>
      <w:r w:rsidR="004A6E90">
        <w:lastRenderedPageBreak/>
        <w:t xml:space="preserve">6145.01 – </w:t>
      </w:r>
      <w:r w:rsidR="004A6E90">
        <w:rPr>
          <w:u w:val="single"/>
        </w:rPr>
        <w:t>Authority</w:t>
      </w:r>
    </w:p>
    <w:p w:rsidR="004A6E90" w:rsidRDefault="004A6E90" w:rsidP="004A6E90">
      <w:pPr>
        <w:rPr>
          <w:u w:val="single"/>
        </w:rPr>
      </w:pPr>
    </w:p>
    <w:p w:rsidR="004A6E90" w:rsidRDefault="004A6E90" w:rsidP="004A6E90">
      <w:pPr>
        <w:rPr>
          <w:u w:val="single"/>
        </w:rPr>
      </w:pPr>
    </w:p>
    <w:p w:rsidR="004A6E90" w:rsidRPr="008066BF" w:rsidRDefault="004A6E90" w:rsidP="004A6E90">
      <w:pPr>
        <w:autoSpaceDE w:val="0"/>
        <w:autoSpaceDN w:val="0"/>
        <w:adjustRightInd w:val="0"/>
        <w:ind w:left="720"/>
        <w:rPr>
          <w:color w:val="000000"/>
        </w:rPr>
      </w:pPr>
      <w:r w:rsidRPr="008066BF">
        <w:rPr>
          <w:color w:val="000000"/>
        </w:rPr>
        <w:t>There are several policies which affect the establishment, implementation and funding of the RO Wellness Program. For reference, they are listed below:</w:t>
      </w:r>
    </w:p>
    <w:p w:rsidR="004A6E90" w:rsidRPr="008066BF" w:rsidRDefault="004A6E90" w:rsidP="004A6E90">
      <w:pPr>
        <w:autoSpaceDE w:val="0"/>
        <w:autoSpaceDN w:val="0"/>
        <w:adjustRightInd w:val="0"/>
        <w:ind w:left="720"/>
        <w:rPr>
          <w:color w:val="000000"/>
        </w:rPr>
      </w:pPr>
    </w:p>
    <w:p w:rsidR="004A6E90" w:rsidRPr="008066BF" w:rsidRDefault="004A6E90" w:rsidP="004A6E90">
      <w:pPr>
        <w:autoSpaceDE w:val="0"/>
        <w:autoSpaceDN w:val="0"/>
        <w:adjustRightInd w:val="0"/>
        <w:ind w:left="720"/>
        <w:rPr>
          <w:color w:val="000000"/>
        </w:rPr>
      </w:pPr>
      <w:proofErr w:type="gramStart"/>
      <w:r w:rsidRPr="008066BF">
        <w:rPr>
          <w:b/>
          <w:bCs/>
          <w:color w:val="000000"/>
        </w:rPr>
        <w:t>Title 5, United States Code, section 7901</w:t>
      </w:r>
      <w:r w:rsidRPr="008066BF">
        <w:rPr>
          <w:color w:val="000000"/>
        </w:rPr>
        <w:t>.</w:t>
      </w:r>
      <w:proofErr w:type="gramEnd"/>
      <w:r w:rsidRPr="008066BF">
        <w:rPr>
          <w:color w:val="000000"/>
        </w:rPr>
        <w:t xml:space="preserve"> </w:t>
      </w:r>
      <w:r w:rsidR="00625D00">
        <w:rPr>
          <w:color w:val="000000"/>
        </w:rPr>
        <w:t xml:space="preserve"> A</w:t>
      </w:r>
      <w:r w:rsidRPr="008066BF">
        <w:rPr>
          <w:color w:val="000000"/>
        </w:rPr>
        <w:t xml:space="preserve">uthorizes the head of each agency to establish a health service program to promote and maintain the physical and mental fitness of employees within the limits of available appropriations. </w:t>
      </w:r>
      <w:r w:rsidRPr="008066BF">
        <w:rPr>
          <w:color w:val="000000"/>
          <w:u w:val="single"/>
        </w:rPr>
        <w:t xml:space="preserve">http://www4.law.cornell.edu/uscode/5/7901.html </w:t>
      </w:r>
    </w:p>
    <w:p w:rsidR="004A6E90" w:rsidRDefault="004A6E90" w:rsidP="004A6E90">
      <w:pPr>
        <w:autoSpaceDE w:val="0"/>
        <w:autoSpaceDN w:val="0"/>
        <w:adjustRightInd w:val="0"/>
        <w:ind w:left="720"/>
        <w:rPr>
          <w:b/>
          <w:bCs/>
          <w:color w:val="000000"/>
        </w:rPr>
      </w:pPr>
    </w:p>
    <w:p w:rsidR="004A6E90" w:rsidRPr="008066BF" w:rsidRDefault="004A6E90" w:rsidP="004A6E90">
      <w:pPr>
        <w:autoSpaceDE w:val="0"/>
        <w:autoSpaceDN w:val="0"/>
        <w:adjustRightInd w:val="0"/>
        <w:ind w:left="720"/>
        <w:rPr>
          <w:color w:val="000000"/>
        </w:rPr>
      </w:pPr>
      <w:r w:rsidRPr="008066BF">
        <w:rPr>
          <w:b/>
          <w:bCs/>
          <w:color w:val="000000"/>
        </w:rPr>
        <w:t>Title 5, Code of Federal Regulations, Part 792</w:t>
      </w:r>
      <w:r w:rsidRPr="008066BF">
        <w:rPr>
          <w:color w:val="000000"/>
        </w:rPr>
        <w:t xml:space="preserve">. </w:t>
      </w:r>
      <w:proofErr w:type="gramStart"/>
      <w:r w:rsidRPr="008066BF">
        <w:rPr>
          <w:color w:val="000000"/>
        </w:rPr>
        <w:t>Provides agency requirements for providing health and counseling services.</w:t>
      </w:r>
      <w:proofErr w:type="gramEnd"/>
      <w:r w:rsidRPr="008066BF">
        <w:rPr>
          <w:color w:val="000000"/>
        </w:rPr>
        <w:t xml:space="preserve"> </w:t>
      </w:r>
      <w:r w:rsidRPr="008066BF">
        <w:rPr>
          <w:color w:val="000000"/>
          <w:u w:val="single"/>
        </w:rPr>
        <w:t xml:space="preserve">http://www.access.gpo.gov/nara/cfr/waisidx_02/5cfr792_02.html </w:t>
      </w:r>
    </w:p>
    <w:p w:rsidR="004A6E90" w:rsidRDefault="004A6E90" w:rsidP="004A6E90">
      <w:pPr>
        <w:autoSpaceDE w:val="0"/>
        <w:autoSpaceDN w:val="0"/>
        <w:adjustRightInd w:val="0"/>
        <w:ind w:left="720"/>
        <w:rPr>
          <w:b/>
          <w:bCs/>
          <w:color w:val="000000"/>
        </w:rPr>
      </w:pPr>
    </w:p>
    <w:p w:rsidR="004A6E90" w:rsidRPr="008066BF" w:rsidRDefault="004A6E90" w:rsidP="004A6E90">
      <w:pPr>
        <w:autoSpaceDE w:val="0"/>
        <w:autoSpaceDN w:val="0"/>
        <w:adjustRightInd w:val="0"/>
        <w:ind w:left="720"/>
        <w:rPr>
          <w:color w:val="000000"/>
        </w:rPr>
      </w:pPr>
      <w:r w:rsidRPr="008066BF">
        <w:rPr>
          <w:b/>
          <w:bCs/>
          <w:color w:val="000000"/>
        </w:rPr>
        <w:t>Departmental Regulation 4400-6 (DR 4400-6) dated December 16, 1996</w:t>
      </w:r>
      <w:r w:rsidRPr="008066BF">
        <w:rPr>
          <w:color w:val="000000"/>
        </w:rPr>
        <w:t xml:space="preserve">. </w:t>
      </w:r>
      <w:proofErr w:type="gramStart"/>
      <w:r w:rsidRPr="008066BF">
        <w:rPr>
          <w:color w:val="000000"/>
        </w:rPr>
        <w:t>Establishes the USDA smoking policy, which includes smoking cessation programs.</w:t>
      </w:r>
      <w:proofErr w:type="gramEnd"/>
      <w:r w:rsidRPr="008066BF">
        <w:rPr>
          <w:color w:val="000000"/>
        </w:rPr>
        <w:t xml:space="preserve"> </w:t>
      </w:r>
      <w:r w:rsidRPr="008066BF">
        <w:rPr>
          <w:color w:val="000000"/>
          <w:u w:val="single"/>
        </w:rPr>
        <w:t xml:space="preserve">http://www.ocio.usda.gov/directives/doc/DR4400-006.htm </w:t>
      </w:r>
    </w:p>
    <w:p w:rsidR="004A6E90" w:rsidRDefault="004A6E90" w:rsidP="004A6E90">
      <w:pPr>
        <w:autoSpaceDE w:val="0"/>
        <w:autoSpaceDN w:val="0"/>
        <w:adjustRightInd w:val="0"/>
        <w:ind w:left="720"/>
        <w:rPr>
          <w:b/>
          <w:bCs/>
          <w:color w:val="000000"/>
        </w:rPr>
      </w:pPr>
    </w:p>
    <w:p w:rsidR="004A6E90" w:rsidRPr="008066BF" w:rsidRDefault="004A6E90" w:rsidP="004A6E90">
      <w:pPr>
        <w:autoSpaceDE w:val="0"/>
        <w:autoSpaceDN w:val="0"/>
        <w:adjustRightInd w:val="0"/>
        <w:ind w:left="720"/>
        <w:rPr>
          <w:color w:val="000000"/>
        </w:rPr>
      </w:pPr>
      <w:r w:rsidRPr="008066BF">
        <w:rPr>
          <w:b/>
          <w:bCs/>
          <w:color w:val="000000"/>
        </w:rPr>
        <w:t>USDA Safety and Health Manual</w:t>
      </w:r>
      <w:r w:rsidRPr="008066BF">
        <w:rPr>
          <w:color w:val="000000"/>
        </w:rPr>
        <w:t xml:space="preserve">, dated September 1996 (replaced Departmental Regulation 4400-6, dated June 14, 1993). </w:t>
      </w:r>
      <w:proofErr w:type="gramStart"/>
      <w:r w:rsidRPr="008066BF">
        <w:rPr>
          <w:color w:val="000000"/>
        </w:rPr>
        <w:t>Provides guidance to agencies to promote wellness that improves employee health, morale and productivity.</w:t>
      </w:r>
      <w:proofErr w:type="gramEnd"/>
      <w:r w:rsidRPr="008066BF">
        <w:rPr>
          <w:color w:val="000000"/>
        </w:rPr>
        <w:t xml:space="preserve"> </w:t>
      </w:r>
    </w:p>
    <w:p w:rsidR="004A6E90" w:rsidRDefault="004A6E90" w:rsidP="004A6E90">
      <w:pPr>
        <w:autoSpaceDE w:val="0"/>
        <w:autoSpaceDN w:val="0"/>
        <w:adjustRightInd w:val="0"/>
        <w:ind w:left="720"/>
        <w:rPr>
          <w:b/>
          <w:bCs/>
          <w:color w:val="000000"/>
        </w:rPr>
      </w:pPr>
    </w:p>
    <w:p w:rsidR="004A6E90" w:rsidRPr="008066BF" w:rsidRDefault="004A6E90" w:rsidP="004A6E90">
      <w:pPr>
        <w:autoSpaceDE w:val="0"/>
        <w:autoSpaceDN w:val="0"/>
        <w:adjustRightInd w:val="0"/>
        <w:ind w:left="720"/>
        <w:rPr>
          <w:color w:val="000000"/>
        </w:rPr>
      </w:pPr>
      <w:proofErr w:type="gramStart"/>
      <w:r w:rsidRPr="008066BF">
        <w:rPr>
          <w:b/>
          <w:bCs/>
          <w:color w:val="000000"/>
        </w:rPr>
        <w:t>Forest Service Manual 6511.13h (FSM 6511.13h)</w:t>
      </w:r>
      <w:r w:rsidRPr="008066BF">
        <w:rPr>
          <w:color w:val="000000"/>
        </w:rPr>
        <w:t>, dated December 21, 1995.</w:t>
      </w:r>
      <w:proofErr w:type="gramEnd"/>
      <w:r w:rsidRPr="008066BF">
        <w:rPr>
          <w:color w:val="000000"/>
        </w:rPr>
        <w:t xml:space="preserve"> Provides direction on the use of appropriated funds to establish and operate health promotions, disease prevention and physical fitness programs to promote a healthy workforce. </w:t>
      </w:r>
      <w:r w:rsidRPr="008066BF">
        <w:rPr>
          <w:color w:val="000000"/>
          <w:u w:val="single"/>
        </w:rPr>
        <w:t xml:space="preserve">http://fsweb.wo.fs.fed.us/directives/fsm/6500/6511.13-6512.11.rtf </w:t>
      </w:r>
    </w:p>
    <w:p w:rsidR="004A6E90" w:rsidRDefault="004A6E90" w:rsidP="004A6E90"/>
    <w:p w:rsidR="004A6E90" w:rsidRPr="004839B0" w:rsidRDefault="004A6E90" w:rsidP="004A6E90">
      <w:pPr>
        <w:pStyle w:val="SignatorTitle"/>
        <w:widowControl/>
        <w:rPr>
          <w:rFonts w:ascii="Times New Roman" w:hAnsi="Times New Roman"/>
          <w:noProof w:val="0"/>
          <w:u w:val="single"/>
        </w:rPr>
      </w:pPr>
      <w:r w:rsidRPr="008066BF">
        <w:rPr>
          <w:rFonts w:ascii="Times New Roman" w:hAnsi="Times New Roman"/>
          <w:noProof w:val="0"/>
        </w:rPr>
        <w:t xml:space="preserve">6145.02 - </w:t>
      </w:r>
      <w:r w:rsidRPr="004839B0">
        <w:rPr>
          <w:rFonts w:ascii="Times New Roman" w:hAnsi="Times New Roman"/>
          <w:noProof w:val="0"/>
          <w:u w:val="single"/>
        </w:rPr>
        <w:t>OBJECTIVES</w:t>
      </w:r>
    </w:p>
    <w:p w:rsidR="004A6E90" w:rsidRDefault="004A6E90" w:rsidP="004A6E90"/>
    <w:p w:rsidR="004A6E90" w:rsidRPr="008066BF" w:rsidRDefault="004A6E90" w:rsidP="004A6E90">
      <w:pPr>
        <w:pStyle w:val="NumberedList-a"/>
        <w:widowControl/>
        <w:numPr>
          <w:ilvl w:val="0"/>
          <w:numId w:val="13"/>
        </w:numPr>
        <w:spacing w:after="0"/>
        <w:rPr>
          <w:rFonts w:ascii="Times New Roman" w:hAnsi="Times New Roman"/>
          <w:noProof w:val="0"/>
        </w:rPr>
      </w:pPr>
      <w:r>
        <w:rPr>
          <w:rFonts w:ascii="Times New Roman" w:hAnsi="Times New Roman"/>
          <w:noProof w:val="0"/>
        </w:rPr>
        <w:t>T</w:t>
      </w:r>
      <w:r w:rsidRPr="008066BF">
        <w:rPr>
          <w:rFonts w:ascii="Times New Roman" w:hAnsi="Times New Roman"/>
          <w:noProof w:val="0"/>
        </w:rPr>
        <w:t>o increase energy and morale levels</w:t>
      </w:r>
    </w:p>
    <w:p w:rsidR="004A6E90" w:rsidRPr="008066BF" w:rsidRDefault="004A6E90" w:rsidP="004A6E90">
      <w:pPr>
        <w:pStyle w:val="Default"/>
        <w:numPr>
          <w:ilvl w:val="0"/>
          <w:numId w:val="13"/>
        </w:numPr>
        <w:ind w:left="1797"/>
      </w:pPr>
      <w:r w:rsidRPr="008066BF">
        <w:t xml:space="preserve">To improve productivity, to enhance each employee’s job performance by facilitating the employee’s efforts to lead a physically and mentally healthy and productive life, both on and off the job. </w:t>
      </w:r>
    </w:p>
    <w:p w:rsidR="004A6E90" w:rsidRPr="008066BF" w:rsidRDefault="004A6E90" w:rsidP="004A6E90">
      <w:pPr>
        <w:pStyle w:val="NumberedList-a"/>
        <w:widowControl/>
        <w:numPr>
          <w:ilvl w:val="0"/>
          <w:numId w:val="13"/>
        </w:numPr>
        <w:spacing w:after="0"/>
        <w:rPr>
          <w:rFonts w:ascii="Times New Roman" w:hAnsi="Times New Roman"/>
          <w:noProof w:val="0"/>
        </w:rPr>
      </w:pPr>
      <w:r w:rsidRPr="008066BF">
        <w:rPr>
          <w:rFonts w:ascii="Times New Roman" w:hAnsi="Times New Roman"/>
          <w:noProof w:val="0"/>
        </w:rPr>
        <w:t>To reduce stress</w:t>
      </w:r>
    </w:p>
    <w:p w:rsidR="004A6E90" w:rsidRPr="008066BF" w:rsidRDefault="004A6E90" w:rsidP="004A6E90">
      <w:pPr>
        <w:pStyle w:val="Default"/>
        <w:numPr>
          <w:ilvl w:val="0"/>
          <w:numId w:val="13"/>
        </w:numPr>
      </w:pPr>
      <w:r w:rsidRPr="008066BF">
        <w:t xml:space="preserve">Enhance workplace efficiency and productivity by reducing absenteeism due to illness and injury. </w:t>
      </w:r>
    </w:p>
    <w:p w:rsidR="004A6E90" w:rsidRPr="008066BF" w:rsidRDefault="004A6E90" w:rsidP="004A6E90">
      <w:pPr>
        <w:pStyle w:val="Default"/>
        <w:numPr>
          <w:ilvl w:val="0"/>
          <w:numId w:val="13"/>
        </w:numPr>
      </w:pPr>
      <w:r w:rsidRPr="008066BF">
        <w:t xml:space="preserve">Improve each employee’s fitness as appropriate (i.e., weight loss, flexibility, muscle tone, aerobic capacity, stress reduction, etc.) </w:t>
      </w:r>
    </w:p>
    <w:p w:rsidR="004A6E90" w:rsidRPr="008066BF" w:rsidRDefault="004A6E90" w:rsidP="004A6E90">
      <w:pPr>
        <w:pStyle w:val="Default"/>
        <w:numPr>
          <w:ilvl w:val="0"/>
          <w:numId w:val="13"/>
        </w:numPr>
      </w:pPr>
      <w:r w:rsidRPr="008066BF">
        <w:t xml:space="preserve">Encourage personal health maintenance including physical exercise </w:t>
      </w:r>
    </w:p>
    <w:p w:rsidR="004A6E90" w:rsidRPr="008066BF" w:rsidRDefault="004A6E90" w:rsidP="004A6E90">
      <w:pPr>
        <w:pStyle w:val="NumberedList-a"/>
        <w:widowControl/>
        <w:numPr>
          <w:ilvl w:val="0"/>
          <w:numId w:val="13"/>
        </w:numPr>
        <w:spacing w:after="0"/>
        <w:rPr>
          <w:rFonts w:ascii="Times New Roman" w:hAnsi="Times New Roman"/>
          <w:noProof w:val="0"/>
        </w:rPr>
      </w:pPr>
      <w:r w:rsidRPr="008066BF">
        <w:rPr>
          <w:rFonts w:ascii="Times New Roman" w:hAnsi="Times New Roman"/>
        </w:rPr>
        <w:t>Establish employee programs that promote active lifestyles and increase health awareness; t</w:t>
      </w:r>
      <w:r w:rsidRPr="008066BF">
        <w:rPr>
          <w:rFonts w:ascii="Times New Roman" w:hAnsi="Times New Roman"/>
          <w:noProof w:val="0"/>
        </w:rPr>
        <w:t>o educate employees on nutrition, exercise, and mental well being</w:t>
      </w:r>
    </w:p>
    <w:p w:rsidR="004A6E90" w:rsidRDefault="004A6E90" w:rsidP="004A6E90">
      <w:pPr>
        <w:rPr>
          <w:u w:val="single"/>
        </w:rPr>
      </w:pPr>
      <w:r>
        <w:t xml:space="preserve">6145.03 – </w:t>
      </w:r>
      <w:r w:rsidRPr="00E7525F">
        <w:rPr>
          <w:u w:val="single"/>
        </w:rPr>
        <w:t>Policy</w:t>
      </w:r>
    </w:p>
    <w:p w:rsidR="004A6E90" w:rsidRPr="008066BF" w:rsidRDefault="004A6E90" w:rsidP="004A6E90">
      <w:pPr>
        <w:pStyle w:val="NumberList1"/>
        <w:spacing w:before="0"/>
        <w:rPr>
          <w:b/>
          <w:bCs/>
        </w:rPr>
      </w:pPr>
      <w:r w:rsidRPr="008066BF">
        <w:rPr>
          <w:b/>
          <w:bCs/>
          <w:u w:val="single"/>
        </w:rPr>
        <w:t>BASIC PROVISIONS</w:t>
      </w:r>
      <w:r w:rsidRPr="008066BF">
        <w:rPr>
          <w:b/>
          <w:bCs/>
        </w:rPr>
        <w:t>:</w:t>
      </w:r>
    </w:p>
    <w:p w:rsidR="004A6E90" w:rsidRPr="008066BF" w:rsidRDefault="004A6E90" w:rsidP="004A6E90">
      <w:pPr>
        <w:pStyle w:val="NumberList1"/>
        <w:spacing w:before="0"/>
      </w:pPr>
    </w:p>
    <w:p w:rsidR="004A6E90" w:rsidRPr="008066BF" w:rsidRDefault="004A6E90" w:rsidP="004A6E90">
      <w:pPr>
        <w:pStyle w:val="NumberedList-a"/>
        <w:widowControl/>
        <w:numPr>
          <w:ilvl w:val="0"/>
          <w:numId w:val="14"/>
        </w:numPr>
        <w:tabs>
          <w:tab w:val="clear" w:pos="1440"/>
          <w:tab w:val="left" w:pos="1260"/>
          <w:tab w:val="left" w:pos="2160"/>
          <w:tab w:val="left" w:pos="2340"/>
        </w:tabs>
        <w:spacing w:after="0"/>
        <w:ind w:left="1800" w:hanging="270"/>
        <w:rPr>
          <w:rFonts w:ascii="Times New Roman" w:hAnsi="Times New Roman"/>
          <w:noProof w:val="0"/>
        </w:rPr>
      </w:pPr>
      <w:r w:rsidRPr="008066BF">
        <w:rPr>
          <w:rFonts w:ascii="Times New Roman" w:hAnsi="Times New Roman"/>
        </w:rPr>
        <w:t xml:space="preserve">Wellness Plan programs are available to employees with continuing appointments (career, career conditional, excepted indefinite, and excepted conditional appointments). Employees who do not have continuing appointments (term and </w:t>
      </w:r>
      <w:r w:rsidRPr="008066BF">
        <w:rPr>
          <w:rFonts w:ascii="Times New Roman" w:hAnsi="Times New Roman"/>
        </w:rPr>
        <w:lastRenderedPageBreak/>
        <w:t xml:space="preserve">seasonal employees, temporaries, students, 1039 appt., etc.), may only participate in appropriate education and screening programs with supervisory approval while they are in pay status. </w:t>
      </w:r>
      <w:r w:rsidRPr="008066BF">
        <w:rPr>
          <w:rFonts w:ascii="Times New Roman" w:hAnsi="Times New Roman"/>
          <w:b/>
          <w:bCs/>
          <w:i/>
          <w:iCs/>
        </w:rPr>
        <w:t xml:space="preserve">Note: </w:t>
      </w:r>
      <w:r w:rsidRPr="008066BF">
        <w:rPr>
          <w:rFonts w:ascii="Times New Roman" w:hAnsi="Times New Roman"/>
        </w:rPr>
        <w:t xml:space="preserve">Employees who are allowed work time for exercise under other authorities or programs are excluded from also participating in the Physical Fitness Program during any period of time that would result in a duplication or overlap of coverage. For instance, primary firefighters are permitted up to one hour per day for fitness development during the fire season when they are not engaged in fire suppression activities (Ref 5100/6100 memo, Firefighter Physical Training Program). These employees may participate in the Personal Fitness Program under the Wellness Plan at other times of the year provided they meet all criteria outlined under ELIGIBILITY. </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left" w:pos="1800"/>
        </w:tabs>
        <w:spacing w:after="0"/>
        <w:ind w:firstLine="0"/>
        <w:rPr>
          <w:rFonts w:ascii="Times New Roman" w:hAnsi="Times New Roman"/>
          <w:noProof w:val="0"/>
        </w:rPr>
      </w:pPr>
      <w:r w:rsidRPr="008066BF">
        <w:rPr>
          <w:rFonts w:ascii="Times New Roman" w:hAnsi="Times New Roman"/>
          <w:noProof w:val="0"/>
        </w:rPr>
        <w:t>Participation in the Wellness Program will be on a voluntary basis.</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noProof w:val="0"/>
        </w:rPr>
        <w:t>All activities sponsored as part of the Wellness Program will be designed to protect the Forest Service "public image" by ensuring that sponsored activities project a high-fitness, non-recreational image.</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rPr>
        <w:t>Participation in the Wellness Program is an employee privilege, not a right.  Any employee found to abuse the program and/or sponsored activities will be disallowed from further paticipation and/or subject to disciplinary action, if appropriate.</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noProof w:val="0"/>
        </w:rPr>
        <w:t>The Wellness Program may include the following types of activities: awareness and educational training on wellness related topics, i.e., blood-pressure testing and counseling, cholesterol screening and counseling, stress assessment and management, weight management, safety and injury prevention, smoking cessation, self-defense and protection, health consumerism, cancer prevention, substance abuse issues, fitness/exercise classes, education on AIDS, etc.</w:t>
      </w:r>
    </w:p>
    <w:p w:rsidR="004A6E90" w:rsidRDefault="004A6E90" w:rsidP="004A6E90">
      <w:pPr>
        <w:pStyle w:val="Default"/>
        <w:ind w:left="1440"/>
      </w:pPr>
    </w:p>
    <w:p w:rsidR="004A6E90" w:rsidRPr="008066BF" w:rsidRDefault="004A6E90" w:rsidP="004A6E90">
      <w:pPr>
        <w:pStyle w:val="Default"/>
        <w:numPr>
          <w:ilvl w:val="0"/>
          <w:numId w:val="14"/>
        </w:numPr>
        <w:tabs>
          <w:tab w:val="clear" w:pos="1440"/>
          <w:tab w:val="num" w:pos="1800"/>
        </w:tabs>
        <w:ind w:left="1800"/>
      </w:pPr>
      <w:r w:rsidRPr="008066BF">
        <w:t xml:space="preserve">Employees participating in the physical fitness part of the Wellness Program may be granted up to three (3) hours of administrative leave (transaction code 66) per workweek for an approved wellness activity, if their workload permits. Activities cannot take more than one hour per day. Unused hours cannot be carried over to the next week. Employees cannot use administrative leave in lieu of travel time for any activity. Physical activities may take place at the following locations: the vicinity of the duty station (walking/running paths, parks, etc.)  a gym, health club, yoga or martial arts studio, at their home, riding their bikes or walking to/from work, as long as the employee puts the approved activity (see below) on their Personal Fitness Contract (PFC), and it is approved by their supervisor. </w:t>
      </w: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noProof w:val="0"/>
        </w:rPr>
        <w:t>The Forest may provide for special non-monetary recognition of employees for accomplishments relative to wellness, i.e., lowest use of sick leave, significant contributions to the Forest wellness program, etc.  Any recognition for accomplishments under the provisions of the Wellness Program must be in accordance with FSH 6109.13 - Chapter 30 on Incentive Awards.</w:t>
      </w: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rPr>
        <w:t xml:space="preserve">Reduced (group) Health Club Memberships are available to Federal employees through two facilities in the Albuquerque area (Defined Fitness and NM Sports and </w:t>
      </w:r>
      <w:r w:rsidRPr="008066BF">
        <w:rPr>
          <w:rFonts w:ascii="Times New Roman" w:hAnsi="Times New Roman"/>
        </w:rPr>
        <w:lastRenderedPageBreak/>
        <w:t xml:space="preserve">Wellness).  Employees not in the Albuquerque area are encouraged to inquire of discounts to federal employees in their local area. If an employee chooses to join a health club (or do any activity outside the excused absence provision), they do not need to fill out the enclosures. The Forest Service is not liable for any injuries sustained from fitness activities if you are not participating in the Forest Wellness Program and using the Physical Fitness provision (administrative leave with a Doctor’s authorization and a Personal Fitness Contract (PFC)). </w:t>
      </w:r>
      <w:r w:rsidRPr="008066BF">
        <w:rPr>
          <w:rFonts w:ascii="Times New Roman" w:hAnsi="Times New Roman"/>
          <w:noProof w:val="0"/>
        </w:rPr>
        <w:t>Use of official time is allowed for exercise within established guidelines if a physical fitness contract and a medical screening questionnaire are completed prior to participation.  If employee chooses to use official time, no reimbursement for facilities is available.</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noProof w:val="0"/>
        </w:rPr>
        <w:t xml:space="preserve">Use of official time for participation at sponsored presentations and health screenings.  </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noProof w:val="0"/>
        </w:rPr>
        <w:t>Purchase of exercise equipment is not authorized.</w:t>
      </w:r>
    </w:p>
    <w:p w:rsidR="004A6E90" w:rsidRDefault="004A6E90" w:rsidP="004A6E90">
      <w:pPr>
        <w:pStyle w:val="NumberedList-a"/>
        <w:widowControl/>
        <w:spacing w:after="0"/>
        <w:ind w:left="1440"/>
        <w:rPr>
          <w:rFonts w:ascii="Times New Roman" w:hAnsi="Times New Roman"/>
          <w:noProof w:val="0"/>
        </w:rPr>
      </w:pPr>
    </w:p>
    <w:p w:rsidR="004A6E90" w:rsidRPr="008066BF" w:rsidRDefault="004A6E90" w:rsidP="004A6E90">
      <w:pPr>
        <w:pStyle w:val="NumberedList-a"/>
        <w:widowControl/>
        <w:numPr>
          <w:ilvl w:val="0"/>
          <w:numId w:val="14"/>
        </w:numPr>
        <w:tabs>
          <w:tab w:val="clear" w:pos="1440"/>
          <w:tab w:val="num" w:pos="1800"/>
        </w:tabs>
        <w:spacing w:after="0"/>
        <w:ind w:left="1800"/>
        <w:rPr>
          <w:rFonts w:ascii="Times New Roman" w:hAnsi="Times New Roman"/>
          <w:noProof w:val="0"/>
        </w:rPr>
      </w:pPr>
      <w:r w:rsidRPr="008066BF">
        <w:rPr>
          <w:rFonts w:ascii="Times New Roman" w:hAnsi="Times New Roman"/>
          <w:noProof w:val="0"/>
        </w:rPr>
        <w:t>Use of Government-owned buildings will be allowed to sponsor activities provided the line officer has documented the decision to sponsor the activity and the benefit to the Forest Service with justification of cost of the activities and risk of liability.  If a government facility is available, employees will not be eligible for reimbursement for other facility fees.</w:t>
      </w:r>
    </w:p>
    <w:p w:rsidR="004A6E90" w:rsidRDefault="004A6E90" w:rsidP="004A6E90">
      <w:pPr>
        <w:pStyle w:val="Default"/>
        <w:ind w:left="1440"/>
      </w:pPr>
    </w:p>
    <w:p w:rsidR="004A6E90" w:rsidRDefault="004A6E90" w:rsidP="004A6E90">
      <w:pPr>
        <w:pStyle w:val="Default"/>
        <w:numPr>
          <w:ilvl w:val="0"/>
          <w:numId w:val="14"/>
        </w:numPr>
        <w:tabs>
          <w:tab w:val="clear" w:pos="1440"/>
          <w:tab w:val="num" w:pos="1800"/>
        </w:tabs>
        <w:ind w:left="1800"/>
      </w:pPr>
      <w:r w:rsidRPr="008066BF">
        <w:t xml:space="preserve">Should specific activities require physical examinations for </w:t>
      </w:r>
      <w:proofErr w:type="gramStart"/>
      <w:r w:rsidRPr="008066BF">
        <w:t>participation,</w:t>
      </w:r>
      <w:proofErr w:type="gramEnd"/>
      <w:r w:rsidRPr="008066BF">
        <w:t xml:space="preserve"> the physical examinations will be at the employee's expense.  The cost of the medical screening is at the employee’s expense. If at any time during the agreement the employee develops any health risks, they agree to discontinue the physical fitness portion of the program until they receive a letter from their health care provider allowing them to continue. </w:t>
      </w:r>
    </w:p>
    <w:p w:rsidR="004A6E90" w:rsidRDefault="004A6E90" w:rsidP="004A6E90">
      <w:pPr>
        <w:pStyle w:val="ListParagraph"/>
      </w:pPr>
    </w:p>
    <w:p w:rsidR="004A6E90" w:rsidRDefault="004A6E90" w:rsidP="004A6E90">
      <w:pPr>
        <w:rPr>
          <w:u w:val="single"/>
        </w:rPr>
      </w:pPr>
      <w:r w:rsidRPr="00E7525F">
        <w:t>6145.2 –</w:t>
      </w:r>
      <w:r>
        <w:rPr>
          <w:u w:val="single"/>
        </w:rPr>
        <w:t xml:space="preserve"> Physical Fitness Program</w:t>
      </w:r>
    </w:p>
    <w:p w:rsidR="004A6E90" w:rsidRDefault="004A6E90" w:rsidP="004A6E90">
      <w:pPr>
        <w:rPr>
          <w:u w:val="single"/>
        </w:rPr>
      </w:pPr>
    </w:p>
    <w:p w:rsidR="004A6E90" w:rsidRPr="008066BF" w:rsidRDefault="004A6E90" w:rsidP="004A6E90">
      <w:pPr>
        <w:jc w:val="center"/>
        <w:rPr>
          <w:b/>
          <w:bCs/>
          <w:u w:val="single"/>
        </w:rPr>
      </w:pPr>
      <w:r w:rsidRPr="008066BF">
        <w:rPr>
          <w:b/>
          <w:bCs/>
          <w:u w:val="single"/>
        </w:rPr>
        <w:t>Provisions for Employee Participation</w:t>
      </w:r>
    </w:p>
    <w:p w:rsidR="004A6E90" w:rsidRPr="008066BF" w:rsidRDefault="004A6E90" w:rsidP="004A6E90">
      <w:pPr>
        <w:jc w:val="center"/>
        <w:rPr>
          <w:b/>
          <w:bCs/>
          <w:u w:val="single"/>
        </w:rPr>
      </w:pPr>
      <w:r w:rsidRPr="008066BF">
        <w:rPr>
          <w:b/>
          <w:bCs/>
          <w:u w:val="single"/>
        </w:rPr>
        <w:t>In Cibola National Forest Wellness Program</w:t>
      </w:r>
    </w:p>
    <w:p w:rsidR="004A6E90" w:rsidRPr="008066BF" w:rsidRDefault="004A6E90" w:rsidP="004A6E90">
      <w:pPr>
        <w:jc w:val="center"/>
      </w:pPr>
    </w:p>
    <w:p w:rsidR="004A6E90" w:rsidRPr="008066BF" w:rsidRDefault="004A6E90" w:rsidP="004A6E90">
      <w:pPr>
        <w:rPr>
          <w:color w:val="0000FF"/>
        </w:rPr>
      </w:pPr>
      <w:r w:rsidRPr="008066BF">
        <w:rPr>
          <w:b/>
          <w:i/>
        </w:rPr>
        <w:t xml:space="preserve">1)  </w:t>
      </w:r>
      <w:r w:rsidRPr="008066BF">
        <w:rPr>
          <w:b/>
          <w:i/>
          <w:u w:val="single"/>
        </w:rPr>
        <w:t>PARTICIPATION AND ELIGIBILITY</w:t>
      </w:r>
    </w:p>
    <w:p w:rsidR="004A6E90" w:rsidRPr="008066BF" w:rsidRDefault="004A6E90" w:rsidP="004A6E90">
      <w:pPr>
        <w:rPr>
          <w:color w:val="0000FF"/>
        </w:rPr>
      </w:pPr>
    </w:p>
    <w:p w:rsidR="004A6E90" w:rsidRPr="008066BF" w:rsidRDefault="004A6E90" w:rsidP="004A6E90">
      <w:r w:rsidRPr="008066BF">
        <w:rPr>
          <w:b/>
        </w:rPr>
        <w:t>Employees Participating in Excused-Absence (Administrative Leave, TC 66) Provision</w:t>
      </w:r>
      <w:r w:rsidRPr="008066BF">
        <w:rPr>
          <w:color w:val="0000FF"/>
        </w:rPr>
        <w:t>:</w:t>
      </w:r>
      <w:r w:rsidRPr="008066BF">
        <w:t xml:space="preserve">  All permanent full-time and permanent</w:t>
      </w:r>
      <w:r w:rsidRPr="008066BF">
        <w:rPr>
          <w:color w:val="00FFFF"/>
        </w:rPr>
        <w:t xml:space="preserve"> </w:t>
      </w:r>
      <w:r w:rsidRPr="008066BF">
        <w:t>part-time employees are eligible to participate in this program.  Student Career Employment Program (SCEP) employees on a full-time tour would be eligible to participate</w:t>
      </w:r>
      <w:r w:rsidRPr="008066BF">
        <w:rPr>
          <w:color w:val="0000FF"/>
        </w:rPr>
        <w:t>.</w:t>
      </w:r>
      <w:r w:rsidRPr="008066BF">
        <w:t xml:space="preserve">  Participation in an approved program will be considered to be an employee privilege.  Participation is voluntary and no one shall be discouraged from participation or penalized for participation. Time schedules and coordination with work activities must be mutually agreed to by the employee and their supervisor. </w:t>
      </w:r>
      <w:r w:rsidRPr="008066BF">
        <w:rPr>
          <w:color w:val="0000FF"/>
        </w:rPr>
        <w:t xml:space="preserve"> </w:t>
      </w:r>
      <w:r w:rsidRPr="008066BF">
        <w:t xml:space="preserve">Employees in special programs, such as Senior Community Service Employee Program, Summer Youth Employment Program, and Youth Conservation Corps, are not eligible for participation.  Student Temporary Employment Program employees and all other temporary employees are also excluded. </w:t>
      </w:r>
    </w:p>
    <w:p w:rsidR="004A6E90" w:rsidRPr="008066BF" w:rsidRDefault="004A6E90" w:rsidP="004A6E90">
      <w:r w:rsidRPr="008066BF">
        <w:t xml:space="preserve">  </w:t>
      </w:r>
    </w:p>
    <w:p w:rsidR="004A6E90" w:rsidRPr="008066BF" w:rsidRDefault="004A6E90" w:rsidP="004A6E90">
      <w:r w:rsidRPr="008066BF">
        <w:rPr>
          <w:b/>
        </w:rPr>
        <w:lastRenderedPageBreak/>
        <w:t>Termination from the program</w:t>
      </w:r>
      <w:r w:rsidRPr="008066BF">
        <w:t xml:space="preserve"> - Failure of an employee to fulfill all requirements of the Wellness Program may be grounds for termination from participation in the Wellness Program.   </w:t>
      </w:r>
    </w:p>
    <w:p w:rsidR="004A6E90" w:rsidRPr="008066BF" w:rsidRDefault="004A6E90" w:rsidP="004A6E90"/>
    <w:p w:rsidR="004A6E90" w:rsidRPr="008066BF" w:rsidRDefault="004A6E90" w:rsidP="004A6E90">
      <w:r w:rsidRPr="008066BF">
        <w:rPr>
          <w:b/>
          <w:i/>
        </w:rPr>
        <w:t xml:space="preserve">Note:  </w:t>
      </w:r>
      <w:r w:rsidRPr="008066BF">
        <w:t>Employees who are allowed work time for exercise under other authorities or programs are excluded from also participating in the excused-absence provision of the Wellness Program during any period of time that would result in duplicate coverage.</w:t>
      </w:r>
    </w:p>
    <w:p w:rsidR="004A6E90" w:rsidRPr="008066BF" w:rsidRDefault="004A6E90" w:rsidP="004A6E90">
      <w:pPr>
        <w:rPr>
          <w:b/>
        </w:rPr>
      </w:pPr>
    </w:p>
    <w:p w:rsidR="004A6E90" w:rsidRPr="008066BF" w:rsidRDefault="004A6E90" w:rsidP="004A6E90">
      <w:pPr>
        <w:pStyle w:val="Default"/>
      </w:pPr>
      <w:r w:rsidRPr="008066BF">
        <w:rPr>
          <w:b/>
        </w:rPr>
        <w:t>Employee/Supervisor Responsibilities</w:t>
      </w:r>
      <w:r w:rsidRPr="008066BF">
        <w:t xml:space="preserve"> - It is the employee’s responsibility to ensure that they are exercising during the period for which they are claiming administrative leave for fitness activities. The employee’s signature on the Time &amp; Attendance (T&amp;A) report certifies that the employee participated in approved fitness activities during the time administrative leave was charged. </w:t>
      </w:r>
    </w:p>
    <w:p w:rsidR="004A6E90" w:rsidRPr="008066BF" w:rsidRDefault="004A6E90" w:rsidP="004A6E90">
      <w:pPr>
        <w:pStyle w:val="Default"/>
      </w:pPr>
    </w:p>
    <w:p w:rsidR="004A6E90" w:rsidRPr="008066BF" w:rsidRDefault="004A6E90" w:rsidP="004A6E90">
      <w:pPr>
        <w:pStyle w:val="Default"/>
      </w:pPr>
      <w:r w:rsidRPr="008066BF">
        <w:t xml:space="preserve">Self-responsibility is the key to a successful wellness program. Employees are responsible for meeting expected attendance of approved activities. Employees are also responsible for disclosing information on personal situations and conditions which might constitute a health risk in any approved physical fitness activity to their physicians. If at any time during the agreement the employee develops any health risks, they agree to discontinue the physical fitness portion of the program until they receive a letter from their health care provider allowing them to continue. </w:t>
      </w:r>
    </w:p>
    <w:p w:rsidR="004A6E90" w:rsidRPr="008066BF" w:rsidRDefault="004A6E90" w:rsidP="004A6E90">
      <w:pPr>
        <w:pStyle w:val="Default"/>
      </w:pPr>
    </w:p>
    <w:p w:rsidR="004A6E90" w:rsidRPr="008066BF" w:rsidRDefault="004A6E90" w:rsidP="004A6E90">
      <w:r w:rsidRPr="008066BF">
        <w:t>Timekeeping accountability between employees and supervisors will be emphasized. The supervisor will be accountable for the employee’s work absences for Physical Fitness Time through review and approval of employee’s timesheet each pay period. Monitoring of an employee’s PFC is the responsibility of the employee’s immediate supervisor. Supervisors are also responsible for reviewing and updating the Personal Fitness Contract (PFC) annually with employees or when there is a change in option.</w:t>
      </w:r>
    </w:p>
    <w:p w:rsidR="004A6E90" w:rsidRPr="008066BF" w:rsidRDefault="004A6E90" w:rsidP="004A6E90">
      <w:pPr>
        <w:ind w:left="720" w:hanging="720"/>
      </w:pPr>
    </w:p>
    <w:p w:rsidR="004A6E90" w:rsidRPr="008066BF" w:rsidRDefault="004A6E90" w:rsidP="004A6E90">
      <w:pPr>
        <w:pStyle w:val="NormalWeb"/>
        <w:spacing w:before="0" w:after="0"/>
        <w:rPr>
          <w:rFonts w:ascii="Times New Roman"/>
          <w:szCs w:val="24"/>
        </w:rPr>
      </w:pPr>
      <w:r w:rsidRPr="008066BF">
        <w:rPr>
          <w:rFonts w:ascii="Times New Roman"/>
          <w:szCs w:val="24"/>
        </w:rPr>
        <w:t>If a Federal employee</w:t>
      </w:r>
      <w:r w:rsidRPr="008066BF">
        <w:rPr>
          <w:rFonts w:ascii="Times New Roman"/>
          <w:color w:val="0000FF"/>
          <w:szCs w:val="24"/>
        </w:rPr>
        <w:t xml:space="preserve"> </w:t>
      </w:r>
      <w:r w:rsidRPr="008066BF">
        <w:rPr>
          <w:rFonts w:ascii="Times New Roman"/>
          <w:szCs w:val="24"/>
        </w:rPr>
        <w:t>is</w:t>
      </w:r>
      <w:r w:rsidRPr="008066BF">
        <w:rPr>
          <w:rFonts w:ascii="Times New Roman"/>
          <w:color w:val="0000FF"/>
          <w:szCs w:val="24"/>
        </w:rPr>
        <w:t xml:space="preserve"> </w:t>
      </w:r>
      <w:r w:rsidRPr="008066BF">
        <w:rPr>
          <w:rFonts w:ascii="Times New Roman"/>
          <w:szCs w:val="24"/>
        </w:rPr>
        <w:t>injured while voluntarily engaging in fitness activities approved by the supervisor and following the guidelines of the Cibola National Forest &amp; Grasslands Wellness Program, they are covered by Worker's Compensation benefits provided under the Federal Employees Compensation Act and administered by the Department of Labor, Office of Worker's Compensation Programs.</w:t>
      </w:r>
    </w:p>
    <w:p w:rsidR="004A6E90" w:rsidRPr="008066BF" w:rsidRDefault="004A6E90" w:rsidP="004A6E90"/>
    <w:p w:rsidR="004A6E90" w:rsidRPr="008066BF" w:rsidRDefault="004A6E90" w:rsidP="004A6E90">
      <w:pPr>
        <w:rPr>
          <w:b/>
          <w:i/>
          <w:u w:val="single"/>
        </w:rPr>
      </w:pPr>
      <w:r w:rsidRPr="008066BF">
        <w:rPr>
          <w:b/>
          <w:i/>
        </w:rPr>
        <w:t xml:space="preserve">2)  </w:t>
      </w:r>
      <w:r w:rsidRPr="008066BF">
        <w:rPr>
          <w:b/>
          <w:i/>
          <w:u w:val="single"/>
        </w:rPr>
        <w:t>APPROVED AC</w:t>
      </w:r>
      <w:r>
        <w:rPr>
          <w:b/>
          <w:i/>
          <w:u w:val="single"/>
        </w:rPr>
        <w:t>TIVITIES</w:t>
      </w:r>
    </w:p>
    <w:p w:rsidR="004A6E90" w:rsidRPr="008066BF" w:rsidRDefault="004A6E90" w:rsidP="004A6E90">
      <w:pPr>
        <w:rPr>
          <w:b/>
          <w:i/>
          <w:u w:val="single"/>
        </w:rPr>
      </w:pPr>
    </w:p>
    <w:p w:rsidR="004A6E90" w:rsidRPr="008066BF" w:rsidRDefault="004A6E90" w:rsidP="004A6E90">
      <w:pPr>
        <w:pStyle w:val="Default"/>
      </w:pPr>
      <w:r w:rsidRPr="008066BF">
        <w:t xml:space="preserve">Forest Service Manual 6145.2 requires the Forest to identify sanctioned fitness activities by considering the potential for injuries and the image such activities present to the public. When reviewing activities for inclusion into or exclusion from the Wellness Plan, three major factors have been considered: </w:t>
      </w:r>
    </w:p>
    <w:p w:rsidR="004A6E90" w:rsidRPr="008066BF" w:rsidRDefault="004A6E90" w:rsidP="004A6E90">
      <w:pPr>
        <w:pStyle w:val="Default"/>
      </w:pPr>
    </w:p>
    <w:p w:rsidR="004A6E90" w:rsidRPr="008066BF" w:rsidRDefault="004A6E90" w:rsidP="004A6E90">
      <w:pPr>
        <w:pStyle w:val="Default"/>
      </w:pPr>
      <w:r w:rsidRPr="008066BF">
        <w:t xml:space="preserve">• How the public would view the appropriateness of a particular activity were they aware that Government money was supporting the activity(s). </w:t>
      </w:r>
    </w:p>
    <w:p w:rsidR="004A6E90" w:rsidRDefault="004A6E90" w:rsidP="004A6E90">
      <w:pPr>
        <w:pStyle w:val="Default"/>
      </w:pPr>
    </w:p>
    <w:p w:rsidR="004A6E90" w:rsidRPr="008066BF" w:rsidRDefault="004A6E90" w:rsidP="004A6E90">
      <w:pPr>
        <w:pStyle w:val="Default"/>
      </w:pPr>
      <w:r w:rsidRPr="008066BF">
        <w:t xml:space="preserve">• The potential for injury or illness in the various activities in order to assess the risks associated with potential worker's compensation claims. </w:t>
      </w:r>
    </w:p>
    <w:p w:rsidR="004A6E90" w:rsidRPr="008066BF" w:rsidRDefault="004A6E90" w:rsidP="004A6E90">
      <w:pPr>
        <w:pStyle w:val="Default"/>
      </w:pPr>
    </w:p>
    <w:p w:rsidR="004A6E90" w:rsidRPr="008066BF" w:rsidRDefault="004A6E90" w:rsidP="004A6E90">
      <w:pPr>
        <w:pStyle w:val="Default"/>
      </w:pPr>
      <w:r w:rsidRPr="008066BF">
        <w:t xml:space="preserve">• An overall assessment of whether the particular activity fits into the Wellness Plan's goals of motivating employees rather than just providing recreation. </w:t>
      </w:r>
    </w:p>
    <w:p w:rsidR="004A6E90" w:rsidRPr="008066BF" w:rsidRDefault="004A6E90" w:rsidP="004A6E90">
      <w:pPr>
        <w:pStyle w:val="Default"/>
      </w:pPr>
    </w:p>
    <w:p w:rsidR="004A6E90" w:rsidRPr="008066BF" w:rsidRDefault="004A6E90" w:rsidP="004A6E90">
      <w:pPr>
        <w:pStyle w:val="Default"/>
      </w:pPr>
      <w:r w:rsidRPr="008066BF">
        <w:t xml:space="preserve">The potential for injury is determined by a number of variables such as age, weight, familiarity with the activity, state of fitness and flexibility, frequency and intensity of the exercise, competitive drive, warm-up and cool-down needs. Some personal fitness activities experience frequent, less serious injuries, while other activities have less frequent but more serious injuries. Moderate intensity exercise lasting 30 minutes, four or more times a week, provides excellent fitness and health benefits with minimal risk. High intensity exercise poses an increased potential for injury and therefore it is at the discretion of the supervisor and the employee to make a determination for approval. Competitive sports events are not part of the Personal Fitness Program. </w:t>
      </w:r>
    </w:p>
    <w:p w:rsidR="004A6E90" w:rsidRPr="008066BF" w:rsidRDefault="004A6E90" w:rsidP="004A6E90">
      <w:pPr>
        <w:pStyle w:val="Default"/>
      </w:pPr>
    </w:p>
    <w:p w:rsidR="004A6E90" w:rsidRPr="008066BF" w:rsidRDefault="004A6E90" w:rsidP="004A6E90">
      <w:r w:rsidRPr="008066BF">
        <w:t xml:space="preserve">Following is a list of approved activities under this Wellness Plan. </w:t>
      </w:r>
      <w:r w:rsidRPr="008066BF">
        <w:rPr>
          <w:b/>
          <w:bCs/>
        </w:rPr>
        <w:t xml:space="preserve">All activities not shown as approved are not allowed under the Wellness Plan. </w:t>
      </w:r>
      <w:r w:rsidRPr="008066BF">
        <w:t>Approved activities should involve cardiovascular and muscular endurance, strength activities, etc.</w:t>
      </w:r>
    </w:p>
    <w:p w:rsidR="004A6E90" w:rsidRDefault="004A6E90" w:rsidP="004A6E90"/>
    <w:p w:rsidR="004A6E90" w:rsidRPr="008066BF" w:rsidRDefault="004A6E90" w:rsidP="004A6E90">
      <w:r w:rsidRPr="008066BF">
        <w:t>Approved activities include the following:</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sectPr w:rsidR="004A6E90" w:rsidRPr="008066BF" w:rsidSect="00E7525F">
          <w:headerReference w:type="default" r:id="rId11"/>
          <w:pgSz w:w="12240" w:h="15840" w:code="1"/>
          <w:pgMar w:top="1080" w:right="1080" w:bottom="1080" w:left="1080" w:header="360" w:footer="360" w:gutter="0"/>
          <w:pgNumType w:start="1"/>
          <w:cols w:space="720"/>
          <w:titlePg/>
        </w:sectPr>
      </w:pP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lastRenderedPageBreak/>
        <w:t xml:space="preserve">Jogging                    </w:t>
      </w:r>
      <w:r w:rsidRPr="008066BF">
        <w:tab/>
        <w:t xml:space="preserve">             </w:t>
      </w:r>
      <w:r w:rsidRPr="008066BF">
        <w:tab/>
        <w:t xml:space="preserve"> </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 xml:space="preserve">Rowing Machine                          </w:t>
      </w:r>
    </w:p>
    <w:p w:rsidR="004A6E90" w:rsidRPr="008066BF" w:rsidRDefault="004A6E90" w:rsidP="004A6E90">
      <w:pPr>
        <w:pStyle w:val="Cell"/>
        <w:widowControl/>
        <w:numPr>
          <w:ilvl w:val="0"/>
          <w:numId w:val="15"/>
        </w:numPr>
        <w:tabs>
          <w:tab w:val="left" w:pos="720"/>
          <w:tab w:val="left" w:pos="2880"/>
          <w:tab w:val="left" w:pos="6480"/>
        </w:tabs>
        <w:ind w:left="720"/>
        <w:rPr>
          <w:rFonts w:ascii="Times New Roman" w:hAnsi="Times New Roman"/>
          <w:szCs w:val="24"/>
        </w:rPr>
      </w:pPr>
      <w:r w:rsidRPr="008066BF">
        <w:rPr>
          <w:rFonts w:ascii="Times New Roman" w:hAnsi="Times New Roman"/>
          <w:szCs w:val="24"/>
        </w:rPr>
        <w:t xml:space="preserve">Aerobics                   </w:t>
      </w:r>
      <w:r w:rsidRPr="008066BF">
        <w:rPr>
          <w:rFonts w:ascii="Times New Roman" w:hAnsi="Times New Roman"/>
          <w:szCs w:val="24"/>
        </w:rPr>
        <w:tab/>
        <w:t xml:space="preserve">                 </w:t>
      </w:r>
      <w:r w:rsidRPr="008066BF">
        <w:rPr>
          <w:rFonts w:ascii="Times New Roman" w:hAnsi="Times New Roman"/>
          <w:szCs w:val="24"/>
        </w:rPr>
        <w:tab/>
        <w:t xml:space="preserve"> </w:t>
      </w:r>
    </w:p>
    <w:p w:rsidR="004A6E90" w:rsidRPr="008066BF" w:rsidRDefault="004A6E90" w:rsidP="004A6E90">
      <w:pPr>
        <w:numPr>
          <w:ilvl w:val="0"/>
          <w:numId w:val="15"/>
        </w:numPr>
        <w:tabs>
          <w:tab w:val="left" w:pos="720"/>
          <w:tab w:val="left" w:pos="1170"/>
          <w:tab w:val="left" w:pos="2880"/>
          <w:tab w:val="left" w:pos="6480"/>
        </w:tabs>
        <w:overflowPunct w:val="0"/>
        <w:autoSpaceDE w:val="0"/>
        <w:autoSpaceDN w:val="0"/>
        <w:adjustRightInd w:val="0"/>
        <w:ind w:left="720"/>
        <w:textAlignment w:val="baseline"/>
      </w:pPr>
      <w:r w:rsidRPr="008066BF">
        <w:t xml:space="preserve">Cross-training Machine    </w:t>
      </w:r>
      <w:r w:rsidRPr="008066BF">
        <w:tab/>
        <w:t xml:space="preserve">           </w:t>
      </w:r>
      <w:r w:rsidRPr="008066BF">
        <w:tab/>
        <w:t xml:space="preserve"> </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 xml:space="preserve">Aerobic Walking                              </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 xml:space="preserve">Cross-country skiing on groomed trails  </w:t>
      </w:r>
      <w:r w:rsidRPr="008066BF">
        <w:tab/>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Bicycling</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Treadmill</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Racquet Ball</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lastRenderedPageBreak/>
        <w:t>Elliptical Trainers</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Stair/Step Machine</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Free Weights</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Skipping Rope</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Stationary Bicycle</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Ski Machine</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Weight Machines</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Swimming (in a pool)</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Walking</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 xml:space="preserve">Stretching </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Fitness classes</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lastRenderedPageBreak/>
        <w:t>Tennis</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Volley Ball/Wally Ball</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Basketball</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Non-contact Martial Arts (Tai Chi, etc.)</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Tae Bo</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Pilates</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r w:rsidRPr="008066BF">
        <w:t>Yoga</w:t>
      </w:r>
    </w:p>
    <w:p w:rsidR="004A6E90" w:rsidRPr="008066BF" w:rsidRDefault="004A6E90" w:rsidP="004A6E90">
      <w:pPr>
        <w:numPr>
          <w:ilvl w:val="0"/>
          <w:numId w:val="15"/>
        </w:numPr>
        <w:tabs>
          <w:tab w:val="left" w:pos="720"/>
          <w:tab w:val="left" w:pos="2880"/>
          <w:tab w:val="left" w:pos="6480"/>
        </w:tabs>
        <w:overflowPunct w:val="0"/>
        <w:autoSpaceDE w:val="0"/>
        <w:autoSpaceDN w:val="0"/>
        <w:adjustRightInd w:val="0"/>
        <w:ind w:left="720"/>
        <w:textAlignment w:val="baseline"/>
      </w:pPr>
      <w:proofErr w:type="spellStart"/>
      <w:r w:rsidRPr="008066BF">
        <w:t>Zumba</w:t>
      </w:r>
      <w:proofErr w:type="spellEnd"/>
    </w:p>
    <w:p w:rsidR="004A6E90" w:rsidRPr="008066BF" w:rsidRDefault="004A6E90" w:rsidP="004A6E90">
      <w:pPr>
        <w:tabs>
          <w:tab w:val="left" w:pos="720"/>
          <w:tab w:val="left" w:pos="2880"/>
          <w:tab w:val="left" w:pos="6480"/>
        </w:tabs>
        <w:overflowPunct w:val="0"/>
        <w:autoSpaceDE w:val="0"/>
        <w:autoSpaceDN w:val="0"/>
        <w:adjustRightInd w:val="0"/>
        <w:textAlignment w:val="baseline"/>
        <w:sectPr w:rsidR="004A6E90" w:rsidRPr="008066BF" w:rsidSect="002C165A">
          <w:type w:val="continuous"/>
          <w:pgSz w:w="12240" w:h="15840"/>
          <w:pgMar w:top="1080" w:right="1080" w:bottom="1080" w:left="1080" w:header="360" w:footer="360" w:gutter="0"/>
          <w:cols w:num="3" w:space="720"/>
          <w:titlePg/>
        </w:sectPr>
      </w:pPr>
    </w:p>
    <w:p w:rsidR="004A6E90" w:rsidRDefault="004A6E90" w:rsidP="004A6E90">
      <w:pPr>
        <w:tabs>
          <w:tab w:val="left" w:pos="720"/>
          <w:tab w:val="left" w:pos="2880"/>
          <w:tab w:val="left" w:pos="6480"/>
        </w:tabs>
        <w:overflowPunct w:val="0"/>
        <w:autoSpaceDE w:val="0"/>
        <w:autoSpaceDN w:val="0"/>
        <w:adjustRightInd w:val="0"/>
        <w:textAlignment w:val="baseline"/>
      </w:pPr>
    </w:p>
    <w:p w:rsidR="004A6E90" w:rsidRDefault="004A6E90" w:rsidP="004A6E90">
      <w:pPr>
        <w:tabs>
          <w:tab w:val="left" w:pos="720"/>
          <w:tab w:val="left" w:pos="2880"/>
          <w:tab w:val="left" w:pos="6480"/>
        </w:tabs>
        <w:overflowPunct w:val="0"/>
        <w:autoSpaceDE w:val="0"/>
        <w:autoSpaceDN w:val="0"/>
        <w:adjustRightInd w:val="0"/>
        <w:textAlignment w:val="baseline"/>
      </w:pPr>
    </w:p>
    <w:p w:rsidR="004A6E90" w:rsidRDefault="004A6E90" w:rsidP="004A6E90">
      <w:pPr>
        <w:tabs>
          <w:tab w:val="left" w:pos="720"/>
          <w:tab w:val="left" w:pos="2880"/>
          <w:tab w:val="left" w:pos="6480"/>
        </w:tabs>
        <w:overflowPunct w:val="0"/>
        <w:autoSpaceDE w:val="0"/>
        <w:autoSpaceDN w:val="0"/>
        <w:adjustRightInd w:val="0"/>
        <w:textAlignment w:val="baseline"/>
      </w:pPr>
    </w:p>
    <w:p w:rsidR="004A6E90" w:rsidRDefault="004A6E90" w:rsidP="004A6E90">
      <w:pPr>
        <w:tabs>
          <w:tab w:val="left" w:pos="720"/>
          <w:tab w:val="left" w:pos="2880"/>
          <w:tab w:val="left" w:pos="6480"/>
        </w:tabs>
        <w:overflowPunct w:val="0"/>
        <w:autoSpaceDE w:val="0"/>
        <w:autoSpaceDN w:val="0"/>
        <w:adjustRightInd w:val="0"/>
        <w:textAlignment w:val="baseline"/>
      </w:pPr>
    </w:p>
    <w:p w:rsidR="004A6E90" w:rsidRDefault="004A6E90" w:rsidP="004A6E90">
      <w:pPr>
        <w:tabs>
          <w:tab w:val="left" w:pos="720"/>
          <w:tab w:val="left" w:pos="2880"/>
          <w:tab w:val="left" w:pos="6480"/>
        </w:tabs>
        <w:overflowPunct w:val="0"/>
        <w:autoSpaceDE w:val="0"/>
        <w:autoSpaceDN w:val="0"/>
        <w:adjustRightInd w:val="0"/>
        <w:textAlignment w:val="baseline"/>
      </w:pPr>
    </w:p>
    <w:p w:rsidR="004A6E90" w:rsidRDefault="004A6E90"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r>
        <w:t xml:space="preserve">        </w:t>
      </w: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Default="007E3111" w:rsidP="004A6E90">
      <w:pPr>
        <w:tabs>
          <w:tab w:val="left" w:pos="720"/>
          <w:tab w:val="left" w:pos="2880"/>
          <w:tab w:val="left" w:pos="6480"/>
        </w:tabs>
        <w:overflowPunct w:val="0"/>
        <w:autoSpaceDE w:val="0"/>
        <w:autoSpaceDN w:val="0"/>
        <w:adjustRightInd w:val="0"/>
        <w:textAlignment w:val="baseline"/>
      </w:pPr>
    </w:p>
    <w:p w:rsidR="007E3111" w:rsidRPr="007E3111" w:rsidRDefault="007E3111" w:rsidP="007E3111">
      <w:r w:rsidRPr="007E3111">
        <w:rPr>
          <w:b/>
          <w:i/>
        </w:rPr>
        <w:t xml:space="preserve">3)  </w:t>
      </w:r>
      <w:r w:rsidRPr="007E3111">
        <w:rPr>
          <w:b/>
          <w:i/>
          <w:u w:val="single"/>
        </w:rPr>
        <w:t>FITNESS PROGRAMS</w:t>
      </w:r>
    </w:p>
    <w:p w:rsidR="007E3111" w:rsidRPr="007E3111" w:rsidRDefault="007E3111" w:rsidP="007E3111">
      <w:r w:rsidRPr="007E3111">
        <w:t xml:space="preserve"> </w:t>
      </w:r>
    </w:p>
    <w:p w:rsidR="007E3111" w:rsidRPr="007E3111" w:rsidRDefault="007E3111" w:rsidP="007E3111">
      <w:pPr>
        <w:keepNext/>
        <w:spacing w:before="240" w:after="60"/>
        <w:outlineLvl w:val="3"/>
        <w:rPr>
          <w:rFonts w:ascii="Calibri" w:hAnsi="Calibri"/>
          <w:b/>
          <w:bCs/>
          <w:sz w:val="28"/>
          <w:szCs w:val="28"/>
        </w:rPr>
      </w:pPr>
      <w:r w:rsidRPr="007E3111">
        <w:rPr>
          <w:rFonts w:ascii="Calibri" w:hAnsi="Calibri"/>
          <w:b/>
          <w:bCs/>
          <w:sz w:val="28"/>
          <w:szCs w:val="28"/>
        </w:rPr>
        <w:t>Excused-absence Provision</w:t>
      </w:r>
    </w:p>
    <w:p w:rsidR="007E3111" w:rsidRPr="007E3111" w:rsidRDefault="007E3111" w:rsidP="007E3111"/>
    <w:p w:rsidR="007E3111" w:rsidRDefault="007E3111" w:rsidP="009B0D88">
      <w:pPr>
        <w:autoSpaceDE w:val="0"/>
        <w:autoSpaceDN w:val="0"/>
        <w:adjustRightInd w:val="0"/>
        <w:ind w:right="720"/>
        <w:rPr>
          <w:color w:val="000000"/>
        </w:rPr>
      </w:pPr>
      <w:r w:rsidRPr="007E3111">
        <w:rPr>
          <w:color w:val="000000"/>
        </w:rPr>
        <w:t>Employees are eligible to use administrative leave not to exceed 3 hours per week to participate in approved fitness activities.  Hours cannot be carried over from week to week and cannot exceed 1 hour per day.</w:t>
      </w:r>
      <w:r w:rsidRPr="007E3111">
        <w:rPr>
          <w:color w:val="0000FF"/>
        </w:rPr>
        <w:t xml:space="preserve"> </w:t>
      </w:r>
      <w:r w:rsidRPr="007E3111">
        <w:rPr>
          <w:color w:val="000000"/>
        </w:rPr>
        <w:t xml:space="preserve"> Wellness activities should be scheduled at a time that is mutually agreeable between the employee and his/her supervisor. Utilization of the Forest Wellness Program during departmental core hours and/or periods of heavy workload are at the discretion of the supervisor. </w:t>
      </w:r>
    </w:p>
    <w:p w:rsidR="007E3111" w:rsidRDefault="007E3111" w:rsidP="007E3111">
      <w:pPr>
        <w:autoSpaceDE w:val="0"/>
        <w:autoSpaceDN w:val="0"/>
        <w:adjustRightInd w:val="0"/>
        <w:rPr>
          <w:color w:val="000000"/>
        </w:rPr>
      </w:pPr>
    </w:p>
    <w:p w:rsidR="007E3111" w:rsidRPr="007E3111" w:rsidRDefault="007E3111" w:rsidP="007E3111">
      <w:pPr>
        <w:autoSpaceDE w:val="0"/>
        <w:autoSpaceDN w:val="0"/>
        <w:adjustRightInd w:val="0"/>
        <w:rPr>
          <w:color w:val="000000"/>
        </w:rPr>
      </w:pPr>
    </w:p>
    <w:p w:rsidR="007E3111" w:rsidRPr="008066BF" w:rsidRDefault="007E3111" w:rsidP="009B0D88">
      <w:pPr>
        <w:pStyle w:val="Default"/>
        <w:ind w:right="720"/>
      </w:pPr>
      <w:r w:rsidRPr="008066BF">
        <w:t xml:space="preserve">Activities generally should be performed during, immediately preceding, or immediately following an employee’s established work schedule. However, per Hank </w:t>
      </w:r>
      <w:proofErr w:type="spellStart"/>
      <w:r w:rsidRPr="008066BF">
        <w:t>Kashdan</w:t>
      </w:r>
      <w:proofErr w:type="spellEnd"/>
      <w:r w:rsidRPr="008066BF">
        <w:t xml:space="preserve"> Memo, dated June 28, 2007, states that, as an example, “under his/her PFP, an employee may be granted administrative leave during the normal workday for fitness activities OR may arrange to work from 7:30 a.m. to 3 p.m., go home, and then be granted administrative leave for exercise performed from 7 p.m. to 8 p.m.” This should be scheduled and agreed to in the employee’s PFC. </w:t>
      </w:r>
    </w:p>
    <w:p w:rsidR="007E3111" w:rsidRPr="008066BF" w:rsidRDefault="007E3111" w:rsidP="009B0D88">
      <w:pPr>
        <w:pStyle w:val="Default"/>
        <w:ind w:right="720"/>
        <w:rPr>
          <w:b/>
          <w:bCs/>
        </w:rPr>
      </w:pPr>
    </w:p>
    <w:p w:rsidR="007E3111" w:rsidRPr="008066BF" w:rsidRDefault="007E3111" w:rsidP="009B0D88">
      <w:pPr>
        <w:pStyle w:val="Default"/>
        <w:ind w:right="720"/>
      </w:pPr>
      <w:r w:rsidRPr="008066BF">
        <w:rPr>
          <w:b/>
          <w:bCs/>
        </w:rPr>
        <w:t xml:space="preserve">Overtime/Night Differential: </w:t>
      </w:r>
      <w:r w:rsidRPr="008066BF">
        <w:t xml:space="preserve">If an employee’s normal schedule does not include night pay or night shift differential, they are not entitled to night pay or night shift differential while participating in the Forest Wellness Program when they exercise between 6 p.m. and 10 p.m. or between 5 a.m. and 6 a.m. </w:t>
      </w:r>
    </w:p>
    <w:p w:rsidR="007E3111" w:rsidRPr="008066BF" w:rsidRDefault="007E3111" w:rsidP="007E3111">
      <w:pPr>
        <w:rPr>
          <w:b/>
          <w:bCs/>
        </w:rPr>
      </w:pPr>
    </w:p>
    <w:p w:rsidR="007E3111" w:rsidRPr="008066BF" w:rsidRDefault="007E3111" w:rsidP="009B0D88">
      <w:pPr>
        <w:ind w:right="720"/>
      </w:pPr>
      <w:r w:rsidRPr="008066BF">
        <w:rPr>
          <w:b/>
          <w:bCs/>
        </w:rPr>
        <w:t xml:space="preserve">Wellness Activities on Days Off: </w:t>
      </w:r>
      <w:r w:rsidRPr="008066BF">
        <w:t>Employees will not be granted administrative leave for wellness activities on days that they do not work (all day sick or annual leave, holidays, other non-work days). Only employees who are regularly scheduled to work on Sundays may be granted administrative leave for fitness activities on a Sunday. The official time used must fall within the employee's tour of duty or flexible work schedule as documented on their timesheet (established work week) at times mutually agreed to between the employee and the immediate supervisor, if the workload permits.</w:t>
      </w:r>
    </w:p>
    <w:p w:rsidR="007E3111" w:rsidRPr="008066BF" w:rsidRDefault="007E3111" w:rsidP="009B0D88">
      <w:pPr>
        <w:pStyle w:val="NormalWeb"/>
        <w:spacing w:before="0" w:after="0"/>
        <w:ind w:right="720"/>
        <w:rPr>
          <w:rFonts w:ascii="Times New Roman"/>
          <w:szCs w:val="24"/>
        </w:rPr>
      </w:pPr>
    </w:p>
    <w:p w:rsidR="007E3111" w:rsidRDefault="007E3111" w:rsidP="009B0D88">
      <w:pPr>
        <w:tabs>
          <w:tab w:val="left" w:pos="720"/>
          <w:tab w:val="left" w:pos="9810"/>
        </w:tabs>
        <w:overflowPunct w:val="0"/>
        <w:autoSpaceDE w:val="0"/>
        <w:autoSpaceDN w:val="0"/>
        <w:adjustRightInd w:val="0"/>
        <w:ind w:right="720"/>
        <w:textAlignment w:val="baseline"/>
      </w:pPr>
      <w:r w:rsidRPr="008066BF">
        <w:t>Employees who choose to participate in the excused-absence provision will need to complete a Physical Fitness Contract and a medical screening questionnaire prior to participation.  The Physical Fitness Contract is an agreement between the employee and the immediate supervisor regarding participation in the program.  The medical screening questionnaire is based on screening criteria developed by the American College of Sports Medicine and is used to determine if it is safe for the employee to exercise.</w:t>
      </w: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Pr="008066BF" w:rsidRDefault="00963A2A" w:rsidP="009B0D88">
      <w:pPr>
        <w:ind w:right="720"/>
      </w:pPr>
      <w:r w:rsidRPr="008066BF">
        <w:t xml:space="preserve">The employee must sign the Physical Fitness Contract (Attachment </w:t>
      </w:r>
      <w:r>
        <w:t>3</w:t>
      </w:r>
      <w:r w:rsidRPr="008066BF">
        <w:t xml:space="preserve">) outlining their agreement to perform fitness activities and complete all medical screening requirements (Attachment </w:t>
      </w:r>
      <w:r>
        <w:t>4</w:t>
      </w:r>
      <w:r w:rsidRPr="008066BF">
        <w:t>) at their expense.  This ensures fiscal accountability, safety, and the enhancement of fitness.  The contract will be reviewed and updated annually by the employee and supervisor.  A new contract should be signed when an employee changes their activity.  The excused absence will be recorded as transaction code 66 (administrative leave) on the timesheet and noted in Remarks section.  The administrative leave begins and ends when the fitness activity begins and ends.</w:t>
      </w: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963A2A">
      <w:pPr>
        <w:pStyle w:val="Heading2"/>
        <w:spacing w:before="0"/>
        <w:jc w:val="center"/>
        <w:rPr>
          <w:rFonts w:ascii="Times New Roman" w:hAnsi="Times New Roman" w:cs="Times New Roman"/>
          <w:szCs w:val="24"/>
        </w:rPr>
      </w:pPr>
    </w:p>
    <w:p w:rsidR="00963A2A" w:rsidRPr="008066BF" w:rsidRDefault="00963A2A" w:rsidP="00963A2A">
      <w:pPr>
        <w:pStyle w:val="Heading2"/>
        <w:spacing w:before="0"/>
        <w:jc w:val="center"/>
        <w:rPr>
          <w:rFonts w:ascii="Times New Roman" w:hAnsi="Times New Roman" w:cs="Times New Roman"/>
          <w:szCs w:val="24"/>
        </w:rPr>
      </w:pPr>
      <w:r w:rsidRPr="008066BF">
        <w:rPr>
          <w:rFonts w:ascii="Times New Roman" w:hAnsi="Times New Roman" w:cs="Times New Roman"/>
          <w:szCs w:val="24"/>
        </w:rPr>
        <w:t>ATTACHMENTS</w:t>
      </w:r>
    </w:p>
    <w:p w:rsidR="00963A2A" w:rsidRPr="008066BF" w:rsidRDefault="00963A2A" w:rsidP="00963A2A">
      <w:pPr>
        <w:pStyle w:val="Heading2"/>
        <w:spacing w:before="0"/>
        <w:rPr>
          <w:rFonts w:ascii="Times New Roman" w:hAnsi="Times New Roman" w:cs="Times New Roman"/>
          <w:b w:val="0"/>
          <w:szCs w:val="24"/>
        </w:rPr>
      </w:pPr>
    </w:p>
    <w:p w:rsidR="00963A2A" w:rsidRPr="008066BF" w:rsidRDefault="00963A2A" w:rsidP="00963A2A">
      <w:pPr>
        <w:pStyle w:val="Heading2"/>
        <w:spacing w:before="0"/>
        <w:rPr>
          <w:rFonts w:ascii="Times New Roman" w:hAnsi="Times New Roman" w:cs="Times New Roman"/>
          <w:b w:val="0"/>
          <w:szCs w:val="24"/>
        </w:rPr>
      </w:pPr>
      <w:r>
        <w:rPr>
          <w:rFonts w:ascii="Times New Roman" w:hAnsi="Times New Roman" w:cs="Times New Roman"/>
          <w:b w:val="0"/>
          <w:szCs w:val="24"/>
        </w:rPr>
        <w:t>1</w:t>
      </w:r>
      <w:r w:rsidRPr="008066BF">
        <w:rPr>
          <w:rFonts w:ascii="Times New Roman" w:hAnsi="Times New Roman" w:cs="Times New Roman"/>
          <w:b w:val="0"/>
          <w:szCs w:val="24"/>
        </w:rPr>
        <w:t xml:space="preserve">.  Attachment </w:t>
      </w:r>
      <w:r>
        <w:rPr>
          <w:rFonts w:ascii="Times New Roman" w:hAnsi="Times New Roman" w:cs="Times New Roman"/>
          <w:b w:val="0"/>
          <w:szCs w:val="24"/>
        </w:rPr>
        <w:t>1</w:t>
      </w:r>
      <w:r w:rsidRPr="008066BF">
        <w:rPr>
          <w:rFonts w:ascii="Times New Roman" w:hAnsi="Times New Roman" w:cs="Times New Roman"/>
          <w:b w:val="0"/>
          <w:szCs w:val="24"/>
        </w:rPr>
        <w:t xml:space="preserve"> – Wellness Participation Form</w:t>
      </w:r>
    </w:p>
    <w:p w:rsidR="00963A2A" w:rsidRPr="008066BF" w:rsidRDefault="00963A2A" w:rsidP="00963A2A">
      <w:pPr>
        <w:pStyle w:val="Heading2"/>
        <w:spacing w:before="0"/>
        <w:rPr>
          <w:rFonts w:ascii="Times New Roman" w:hAnsi="Times New Roman" w:cs="Times New Roman"/>
          <w:b w:val="0"/>
          <w:szCs w:val="24"/>
        </w:rPr>
      </w:pPr>
      <w:r>
        <w:rPr>
          <w:rFonts w:ascii="Times New Roman" w:hAnsi="Times New Roman" w:cs="Times New Roman"/>
          <w:b w:val="0"/>
          <w:szCs w:val="24"/>
        </w:rPr>
        <w:t>2</w:t>
      </w:r>
      <w:r w:rsidRPr="008066BF">
        <w:rPr>
          <w:rFonts w:ascii="Times New Roman" w:hAnsi="Times New Roman" w:cs="Times New Roman"/>
          <w:b w:val="0"/>
          <w:szCs w:val="24"/>
        </w:rPr>
        <w:t xml:space="preserve">.  Attachment </w:t>
      </w:r>
      <w:r>
        <w:rPr>
          <w:rFonts w:ascii="Times New Roman" w:hAnsi="Times New Roman" w:cs="Times New Roman"/>
          <w:b w:val="0"/>
          <w:szCs w:val="24"/>
        </w:rPr>
        <w:t>2</w:t>
      </w:r>
      <w:r w:rsidRPr="008066BF">
        <w:rPr>
          <w:rFonts w:ascii="Times New Roman" w:hAnsi="Times New Roman" w:cs="Times New Roman"/>
          <w:b w:val="0"/>
          <w:szCs w:val="24"/>
        </w:rPr>
        <w:t xml:space="preserve"> – Excused Absence Provision - Physical Fitness Contract </w:t>
      </w:r>
    </w:p>
    <w:p w:rsidR="00963A2A" w:rsidRDefault="00963A2A" w:rsidP="00963A2A">
      <w:pPr>
        <w:pStyle w:val="Heading2"/>
        <w:spacing w:before="0"/>
        <w:rPr>
          <w:rFonts w:ascii="Times New Roman" w:hAnsi="Times New Roman" w:cs="Times New Roman"/>
          <w:b w:val="0"/>
          <w:bCs w:val="0"/>
          <w:iCs w:val="0"/>
          <w:szCs w:val="24"/>
        </w:rPr>
      </w:pPr>
      <w:r>
        <w:rPr>
          <w:rFonts w:ascii="Times New Roman" w:hAnsi="Times New Roman" w:cs="Times New Roman"/>
          <w:b w:val="0"/>
          <w:bCs w:val="0"/>
          <w:iCs w:val="0"/>
          <w:szCs w:val="24"/>
        </w:rPr>
        <w:t>3</w:t>
      </w:r>
      <w:r w:rsidRPr="008066BF">
        <w:rPr>
          <w:rFonts w:ascii="Times New Roman" w:hAnsi="Times New Roman" w:cs="Times New Roman"/>
          <w:b w:val="0"/>
          <w:bCs w:val="0"/>
          <w:iCs w:val="0"/>
          <w:szCs w:val="24"/>
        </w:rPr>
        <w:t xml:space="preserve">.  </w:t>
      </w:r>
      <w:r w:rsidRPr="008066BF">
        <w:rPr>
          <w:rFonts w:ascii="Times New Roman" w:hAnsi="Times New Roman" w:cs="Times New Roman"/>
          <w:b w:val="0"/>
          <w:szCs w:val="24"/>
        </w:rPr>
        <w:t>Attachment</w:t>
      </w:r>
      <w:r w:rsidRPr="008066BF">
        <w:rPr>
          <w:rFonts w:ascii="Times New Roman" w:hAnsi="Times New Roman" w:cs="Times New Roman"/>
          <w:b w:val="0"/>
          <w:bCs w:val="0"/>
          <w:iCs w:val="0"/>
          <w:szCs w:val="24"/>
        </w:rPr>
        <w:t xml:space="preserve"> </w:t>
      </w:r>
      <w:r>
        <w:rPr>
          <w:rFonts w:ascii="Times New Roman" w:hAnsi="Times New Roman" w:cs="Times New Roman"/>
          <w:b w:val="0"/>
          <w:bCs w:val="0"/>
          <w:iCs w:val="0"/>
          <w:szCs w:val="24"/>
        </w:rPr>
        <w:t>3</w:t>
      </w:r>
      <w:r w:rsidRPr="008066BF">
        <w:rPr>
          <w:rFonts w:ascii="Times New Roman" w:hAnsi="Times New Roman" w:cs="Times New Roman"/>
          <w:b w:val="0"/>
          <w:szCs w:val="24"/>
        </w:rPr>
        <w:t>– Medical Screening</w:t>
      </w:r>
      <w:r w:rsidRPr="008066BF">
        <w:rPr>
          <w:rFonts w:ascii="Times New Roman" w:hAnsi="Times New Roman" w:cs="Times New Roman"/>
          <w:b w:val="0"/>
          <w:bCs w:val="0"/>
          <w:iCs w:val="0"/>
          <w:szCs w:val="24"/>
        </w:rPr>
        <w:t xml:space="preserve"> Questionnaire</w:t>
      </w:r>
    </w:p>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Default="00963A2A" w:rsidP="00963A2A"/>
    <w:p w:rsidR="00963A2A" w:rsidRPr="00963A2A" w:rsidRDefault="00963A2A" w:rsidP="00963A2A"/>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Pr="008066BF" w:rsidRDefault="00963A2A" w:rsidP="00963A2A">
      <w:pPr>
        <w:pStyle w:val="2ndpagetitleinfo"/>
        <w:widowControl/>
        <w:rPr>
          <w:rFonts w:ascii="Times New Roman" w:hAnsi="Times New Roman"/>
          <w:b/>
          <w:bCs/>
          <w:u w:val="single"/>
        </w:rPr>
      </w:pPr>
      <w:r w:rsidRPr="008066BF">
        <w:rPr>
          <w:rFonts w:ascii="Times New Roman" w:hAnsi="Times New Roman"/>
          <w:b/>
          <w:bCs/>
          <w:u w:val="single"/>
        </w:rPr>
        <w:t xml:space="preserve">Attachment </w:t>
      </w:r>
      <w:r>
        <w:rPr>
          <w:rFonts w:ascii="Times New Roman" w:hAnsi="Times New Roman"/>
          <w:b/>
          <w:bCs/>
          <w:u w:val="single"/>
        </w:rPr>
        <w:t>1</w:t>
      </w:r>
      <w:r w:rsidRPr="008066BF">
        <w:rPr>
          <w:rFonts w:ascii="Times New Roman" w:hAnsi="Times New Roman"/>
          <w:b/>
          <w:bCs/>
          <w:u w:val="single"/>
        </w:rPr>
        <w:t xml:space="preserve"> – Wellness Participation Form</w:t>
      </w:r>
    </w:p>
    <w:p w:rsidR="00963A2A" w:rsidRPr="008066BF" w:rsidRDefault="00963A2A" w:rsidP="00963A2A">
      <w:pPr>
        <w:pStyle w:val="2ndpagetitleinfo"/>
        <w:widowControl/>
        <w:ind w:left="360"/>
        <w:rPr>
          <w:rFonts w:ascii="Times New Roman" w:hAnsi="Times New Roman"/>
          <w:b/>
        </w:rPr>
      </w:pPr>
      <w:r w:rsidRPr="008066BF">
        <w:rPr>
          <w:rFonts w:ascii="Times New Roman" w:hAnsi="Times New Roman"/>
          <w:b/>
        </w:rPr>
        <w:t>Page 1 of 2</w:t>
      </w:r>
    </w:p>
    <w:p w:rsidR="00963A2A" w:rsidRPr="008066BF" w:rsidRDefault="00963A2A" w:rsidP="00963A2A">
      <w:pPr>
        <w:pStyle w:val="2ndpagetitleinfo"/>
        <w:widowControl/>
        <w:ind w:left="360"/>
        <w:rPr>
          <w:rFonts w:ascii="Times New Roman" w:hAnsi="Times New Roman"/>
          <w:b/>
        </w:rPr>
      </w:pPr>
    </w:p>
    <w:p w:rsidR="00963A2A" w:rsidRPr="008066BF" w:rsidRDefault="00963A2A" w:rsidP="00963A2A">
      <w:pPr>
        <w:pStyle w:val="NumberList1"/>
        <w:spacing w:before="0"/>
        <w:jc w:val="center"/>
      </w:pPr>
      <w:r w:rsidRPr="008066BF">
        <w:t>CIBOLA NATIONAL FOREST</w:t>
      </w:r>
      <w:r>
        <w:t xml:space="preserve"> AND GRASSLANDS</w:t>
      </w:r>
    </w:p>
    <w:p w:rsidR="00963A2A" w:rsidRPr="008066BF" w:rsidRDefault="00963A2A" w:rsidP="00963A2A">
      <w:pPr>
        <w:pStyle w:val="NumberList1"/>
        <w:spacing w:before="0"/>
        <w:jc w:val="center"/>
      </w:pPr>
      <w:r w:rsidRPr="008066BF">
        <w:t>WELLNESS POLICY AGREEMENT OF PARTICIPATION</w:t>
      </w:r>
    </w:p>
    <w:p w:rsidR="00963A2A" w:rsidRPr="008066BF" w:rsidRDefault="00963A2A" w:rsidP="00963A2A">
      <w:pPr>
        <w:pStyle w:val="NumberList1"/>
        <w:spacing w:before="0"/>
        <w:jc w:val="center"/>
      </w:pPr>
    </w:p>
    <w:p w:rsidR="00963A2A" w:rsidRPr="008066BF" w:rsidRDefault="00963A2A" w:rsidP="00963A2A">
      <w:pPr>
        <w:pStyle w:val="NumberList1"/>
        <w:spacing w:before="0"/>
        <w:jc w:val="center"/>
      </w:pPr>
    </w:p>
    <w:p w:rsidR="00963A2A" w:rsidRDefault="00963A2A" w:rsidP="009B0D88">
      <w:pPr>
        <w:ind w:right="720"/>
      </w:pPr>
      <w:r w:rsidRPr="008066BF">
        <w:t xml:space="preserve">I,  </w:t>
      </w:r>
      <w:r w:rsidRPr="008066BF">
        <w:rPr>
          <w:u w:val="single"/>
        </w:rPr>
        <w:t xml:space="preserve">                                                           ,</w:t>
      </w:r>
      <w:r w:rsidRPr="008066BF">
        <w:t xml:space="preserve"> </w:t>
      </w:r>
      <w:r>
        <w:t>agree to participate in the Cibola Wellness Program in accordance with the policies stated in this document.</w:t>
      </w:r>
    </w:p>
    <w:p w:rsidR="00963A2A" w:rsidRDefault="00963A2A" w:rsidP="009B0D88">
      <w:pPr>
        <w:ind w:right="720"/>
      </w:pPr>
      <w:r>
        <w:t>I understand that participation is strictly voluntary and therefore at my own risk.</w:t>
      </w:r>
    </w:p>
    <w:p w:rsidR="00963A2A" w:rsidRDefault="00963A2A" w:rsidP="009B0D88">
      <w:pPr>
        <w:ind w:right="720"/>
      </w:pPr>
      <w:r>
        <w:t>I understand that any injuries/illness incurred are covered under the Federal Employees’ Compensation Act, which provide compensation benefits for disability due to personal injury/occupational disease sustained while in the performance of duty</w:t>
      </w:r>
      <w:r w:rsidR="00A36651">
        <w:t>, provided that I am adhering to my approved personal fitness program and am complying with all aspects of the Cibola National Forest &amp; Grasslands wellness policy.</w:t>
      </w:r>
    </w:p>
    <w:p w:rsidR="00963A2A" w:rsidRDefault="00963A2A" w:rsidP="009B0D88">
      <w:pPr>
        <w:ind w:right="720"/>
      </w:pPr>
      <w:r>
        <w:t>I expressly state that I am physically able to undertake any and all physical exercise, use of all facilities, or instructed activities which I participate in.</w:t>
      </w:r>
    </w:p>
    <w:p w:rsidR="00963A2A" w:rsidRDefault="00963A2A" w:rsidP="009B0D88">
      <w:pPr>
        <w:ind w:right="720"/>
      </w:pPr>
      <w:r>
        <w:t>I agree to abide by all rules and regulations of the facility and understand that failure to comply with their rules and regulations may result in permanent revocation of membership under the provisions of the Forest Wellness Program.</w:t>
      </w:r>
    </w:p>
    <w:p w:rsidR="00963A2A"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 xml:space="preserve">Participant Name:   </w:t>
      </w:r>
      <w:r w:rsidRPr="008066BF">
        <w:rPr>
          <w:rFonts w:ascii="Times New Roman" w:hAnsi="Times New Roman"/>
          <w:noProof w:val="0"/>
        </w:rPr>
        <w:tab/>
        <w:t>_______________________</w:t>
      </w:r>
      <w:r w:rsidRPr="008066BF">
        <w:rPr>
          <w:rFonts w:ascii="Times New Roman" w:hAnsi="Times New Roman"/>
          <w:noProof w:val="0"/>
        </w:rPr>
        <w:tab/>
      </w:r>
      <w:r w:rsidRPr="008066BF">
        <w:rPr>
          <w:rFonts w:ascii="Times New Roman" w:hAnsi="Times New Roman"/>
          <w:noProof w:val="0"/>
        </w:rPr>
        <w:tab/>
        <w:t>_____________________</w:t>
      </w: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t>(print)</w:t>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t>(sign)</w:t>
      </w: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 xml:space="preserve">Facility Name and Address:                                            </w:t>
      </w:r>
      <w:r w:rsidRPr="008066BF">
        <w:rPr>
          <w:rFonts w:ascii="Times New Roman" w:hAnsi="Times New Roman"/>
          <w:noProof w:val="0"/>
        </w:rPr>
        <w:tab/>
        <w:t>_____________________</w:t>
      </w: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 xml:space="preserve">_____________________                                            </w:t>
      </w:r>
      <w:r w:rsidRPr="008066BF">
        <w:rPr>
          <w:rFonts w:ascii="Times New Roman" w:hAnsi="Times New Roman"/>
          <w:noProof w:val="0"/>
        </w:rPr>
        <w:tab/>
        <w:t>_____________________</w:t>
      </w: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t>(print)</w:t>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Supervisor Name:</w:t>
      </w:r>
      <w:r w:rsidRPr="008066BF">
        <w:rPr>
          <w:rFonts w:ascii="Times New Roman" w:hAnsi="Times New Roman"/>
          <w:noProof w:val="0"/>
        </w:rPr>
        <w:tab/>
        <w:t>_______________________</w:t>
      </w:r>
      <w:r w:rsidRPr="008066BF">
        <w:rPr>
          <w:rFonts w:ascii="Times New Roman" w:hAnsi="Times New Roman"/>
          <w:noProof w:val="0"/>
        </w:rPr>
        <w:tab/>
      </w:r>
      <w:r w:rsidRPr="008066BF">
        <w:rPr>
          <w:rFonts w:ascii="Times New Roman" w:hAnsi="Times New Roman"/>
          <w:noProof w:val="0"/>
        </w:rPr>
        <w:tab/>
        <w:t>_____________________</w:t>
      </w:r>
    </w:p>
    <w:p w:rsidR="00963A2A" w:rsidRPr="008066BF" w:rsidRDefault="00963A2A" w:rsidP="00963A2A">
      <w:pPr>
        <w:pStyle w:val="Paragraph"/>
        <w:widowControl/>
        <w:spacing w:after="0"/>
        <w:rPr>
          <w:rFonts w:ascii="Times New Roman" w:hAnsi="Times New Roman"/>
          <w:noProof w:val="0"/>
        </w:rPr>
      </w:pP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t>(print)</w:t>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r>
      <w:r w:rsidRPr="008066BF">
        <w:rPr>
          <w:rFonts w:ascii="Times New Roman" w:hAnsi="Times New Roman"/>
          <w:noProof w:val="0"/>
        </w:rPr>
        <w:tab/>
        <w:t>(sign)</w:t>
      </w: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Pr="008066BF" w:rsidRDefault="00963A2A" w:rsidP="00963A2A">
      <w:pPr>
        <w:pStyle w:val="Paragraph"/>
        <w:widowControl/>
        <w:spacing w:after="0"/>
        <w:rPr>
          <w:rFonts w:ascii="Times New Roman" w:hAnsi="Times New Roman"/>
          <w:noProof w:val="0"/>
        </w:rPr>
      </w:pPr>
    </w:p>
    <w:p w:rsidR="00963A2A" w:rsidRDefault="00963A2A" w:rsidP="00963A2A">
      <w:pPr>
        <w:pStyle w:val="Paragraph"/>
        <w:widowControl/>
        <w:spacing w:after="0"/>
        <w:ind w:left="720" w:hanging="720"/>
        <w:rPr>
          <w:b/>
          <w:u w:val="single"/>
        </w:rPr>
      </w:pPr>
      <w:r w:rsidRPr="008066BF">
        <w:rPr>
          <w:rFonts w:ascii="Times New Roman" w:hAnsi="Times New Roman"/>
          <w:noProof w:val="0"/>
        </w:rPr>
        <w:t>Approved:  _______</w:t>
      </w:r>
      <w:r w:rsidRPr="008066BF">
        <w:rPr>
          <w:rFonts w:ascii="Times New Roman" w:hAnsi="Times New Roman"/>
          <w:noProof w:val="0"/>
        </w:rPr>
        <w:tab/>
      </w:r>
      <w:r w:rsidRPr="008066BF">
        <w:rPr>
          <w:rFonts w:ascii="Times New Roman" w:hAnsi="Times New Roman"/>
          <w:noProof w:val="0"/>
        </w:rPr>
        <w:tab/>
        <w:t>Denied:  _______</w:t>
      </w:r>
      <w:r w:rsidRPr="008066BF">
        <w:rPr>
          <w:rFonts w:ascii="Times New Roman" w:hAnsi="Times New Roman"/>
          <w:noProof w:val="0"/>
        </w:rPr>
        <w:tab/>
        <w:t>Wellness Coordinator: _________________</w:t>
      </w:r>
      <w:r w:rsidRPr="009213B3">
        <w:rPr>
          <w:b/>
          <w:u w:val="single"/>
        </w:rPr>
        <w:t xml:space="preserve"> </w:t>
      </w:r>
    </w:p>
    <w:p w:rsidR="00963A2A" w:rsidRDefault="00963A2A" w:rsidP="00963A2A">
      <w:pPr>
        <w:pStyle w:val="Paragraph"/>
        <w:widowControl/>
        <w:spacing w:after="0"/>
        <w:ind w:left="720" w:hanging="720"/>
        <w:rPr>
          <w:b/>
          <w:u w:val="single"/>
        </w:rPr>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Default="00963A2A" w:rsidP="007E3111">
      <w:pPr>
        <w:tabs>
          <w:tab w:val="left" w:pos="720"/>
          <w:tab w:val="left" w:pos="9810"/>
        </w:tabs>
        <w:overflowPunct w:val="0"/>
        <w:autoSpaceDE w:val="0"/>
        <w:autoSpaceDN w:val="0"/>
        <w:adjustRightInd w:val="0"/>
        <w:ind w:right="-3510"/>
        <w:textAlignment w:val="baseline"/>
      </w:pPr>
    </w:p>
    <w:p w:rsidR="00963A2A" w:rsidRPr="008066BF" w:rsidRDefault="00963A2A" w:rsidP="00963A2A">
      <w:pPr>
        <w:pStyle w:val="Paragraph"/>
        <w:widowControl/>
        <w:spacing w:after="0"/>
        <w:ind w:left="720" w:hanging="720"/>
        <w:rPr>
          <w:rFonts w:ascii="Times New Roman" w:hAnsi="Times New Roman"/>
          <w:b/>
          <w:u w:val="single"/>
        </w:rPr>
      </w:pPr>
      <w:r w:rsidRPr="008066BF">
        <w:rPr>
          <w:rFonts w:ascii="Times New Roman" w:hAnsi="Times New Roman"/>
          <w:b/>
          <w:u w:val="single"/>
        </w:rPr>
        <w:t xml:space="preserve">Attachment </w:t>
      </w:r>
      <w:r>
        <w:rPr>
          <w:rFonts w:ascii="Times New Roman" w:hAnsi="Times New Roman"/>
          <w:b/>
          <w:u w:val="single"/>
        </w:rPr>
        <w:t>2</w:t>
      </w:r>
      <w:r w:rsidRPr="008066BF">
        <w:rPr>
          <w:rFonts w:ascii="Times New Roman" w:hAnsi="Times New Roman"/>
          <w:b/>
          <w:u w:val="single"/>
        </w:rPr>
        <w:t xml:space="preserve"> – Excused Absence Provision – Physical Fitness Contract</w:t>
      </w:r>
    </w:p>
    <w:p w:rsidR="00963A2A" w:rsidRPr="008066BF" w:rsidRDefault="00963A2A" w:rsidP="00963A2A">
      <w:pPr>
        <w:jc w:val="center"/>
        <w:rPr>
          <w:b/>
        </w:rPr>
      </w:pPr>
      <w:r w:rsidRPr="008066BF">
        <w:rPr>
          <w:b/>
        </w:rPr>
        <w:t xml:space="preserve">Page </w:t>
      </w:r>
      <w:r>
        <w:rPr>
          <w:b/>
        </w:rPr>
        <w:t>2</w:t>
      </w:r>
      <w:r w:rsidRPr="008066BF">
        <w:rPr>
          <w:b/>
        </w:rPr>
        <w:t xml:space="preserve"> of 2</w:t>
      </w:r>
    </w:p>
    <w:p w:rsidR="00963A2A" w:rsidRPr="008066BF" w:rsidRDefault="00963A2A" w:rsidP="00963A2A">
      <w:pPr>
        <w:jc w:val="center"/>
      </w:pPr>
      <w:r w:rsidRPr="008066BF">
        <w:rPr>
          <w:b/>
        </w:rPr>
        <w:t xml:space="preserve">  </w:t>
      </w:r>
    </w:p>
    <w:p w:rsidR="00963A2A" w:rsidRPr="008066BF" w:rsidRDefault="00963A2A" w:rsidP="00963A2A">
      <w:pPr>
        <w:pStyle w:val="Heading1"/>
        <w:spacing w:before="0"/>
        <w:jc w:val="center"/>
        <w:rPr>
          <w:rFonts w:ascii="Times New Roman" w:hAnsi="Times New Roman" w:cs="Times New Roman"/>
          <w:szCs w:val="24"/>
        </w:rPr>
      </w:pPr>
      <w:r w:rsidRPr="008066BF">
        <w:rPr>
          <w:rFonts w:ascii="Times New Roman" w:hAnsi="Times New Roman" w:cs="Times New Roman"/>
          <w:szCs w:val="24"/>
        </w:rPr>
        <w:t>EXCUSED ABSENCE PROVISION -- PHYSICAL FITNESS CONTRACT</w:t>
      </w:r>
    </w:p>
    <w:p w:rsidR="00963A2A" w:rsidRPr="008066BF" w:rsidRDefault="00963A2A" w:rsidP="00963A2A">
      <w:pPr>
        <w:jc w:val="center"/>
      </w:pPr>
      <w:r w:rsidRPr="008066BF">
        <w:t>USDA Forest Service, Cibola National Forest Wellness Program</w:t>
      </w:r>
    </w:p>
    <w:p w:rsidR="00963A2A" w:rsidRPr="008066BF" w:rsidRDefault="00963A2A" w:rsidP="00963A2A"/>
    <w:p w:rsidR="00963A2A" w:rsidRPr="008066BF" w:rsidRDefault="00963A2A" w:rsidP="009B0D88">
      <w:pPr>
        <w:ind w:right="900"/>
      </w:pPr>
      <w:r w:rsidRPr="008066BF">
        <w:t xml:space="preserve">I, ____________________________________________, agree to engage in the physical fitness activity(s) allowed in the USDA Forest Service, Cibola National Forest </w:t>
      </w:r>
      <w:r>
        <w:t xml:space="preserve">&amp; Grasslands </w:t>
      </w:r>
      <w:r w:rsidRPr="008066BF">
        <w:t xml:space="preserve">Wellness Program under the excused-absence provision, and I agree to abide by all other provisions of the Wellness Program. </w:t>
      </w:r>
    </w:p>
    <w:p w:rsidR="00963A2A" w:rsidRPr="008066BF" w:rsidRDefault="00963A2A" w:rsidP="009B0D88">
      <w:pPr>
        <w:ind w:right="900"/>
        <w:jc w:val="both"/>
      </w:pPr>
    </w:p>
    <w:p w:rsidR="00963A2A" w:rsidRPr="008066BF" w:rsidRDefault="00963A2A" w:rsidP="009B0D88">
      <w:pPr>
        <w:ind w:right="900"/>
      </w:pPr>
      <w:r w:rsidRPr="008066BF">
        <w:t xml:space="preserve">Employees are eligible to use three (3) hours each week of excused absence to participate in approved fitness activities.  The official time used must </w:t>
      </w:r>
      <w:r>
        <w:t xml:space="preserve">be </w:t>
      </w:r>
      <w:r w:rsidRPr="008066BF">
        <w:t xml:space="preserve">mutually agreeable between the employee and their supervisor.  The excused absence will be recorded as transaction code 66 (administrative leave) on the timesheet and noted in the Remarks section.  </w:t>
      </w:r>
    </w:p>
    <w:p w:rsidR="00963A2A" w:rsidRPr="008066BF" w:rsidRDefault="00963A2A" w:rsidP="00963A2A">
      <w:pPr>
        <w:pStyle w:val="Cell"/>
        <w:widowControl/>
        <w:ind w:right="720"/>
        <w:rPr>
          <w:rFonts w:ascii="Times New Roman" w:hAnsi="Times New Roman"/>
          <w:szCs w:val="24"/>
        </w:rPr>
      </w:pPr>
    </w:p>
    <w:p w:rsidR="00963A2A" w:rsidRPr="008066BF" w:rsidRDefault="00963A2A" w:rsidP="00963A2A">
      <w:pPr>
        <w:pStyle w:val="Cell"/>
        <w:widowControl/>
        <w:ind w:right="720"/>
        <w:rPr>
          <w:rFonts w:ascii="Times New Roman" w:hAnsi="Times New Roman"/>
          <w:b/>
          <w:szCs w:val="24"/>
        </w:rPr>
      </w:pPr>
      <w:r w:rsidRPr="008066BF">
        <w:rPr>
          <w:rFonts w:ascii="Times New Roman" w:hAnsi="Times New Roman"/>
          <w:b/>
          <w:szCs w:val="24"/>
        </w:rPr>
        <w:t xml:space="preserve">My activity(s) will be (describe): </w:t>
      </w:r>
    </w:p>
    <w:p w:rsidR="00963A2A" w:rsidRPr="008066BF" w:rsidRDefault="00963A2A" w:rsidP="00963A2A">
      <w:r w:rsidRPr="008066BF">
        <w:t>______________________________________________________________________________</w:t>
      </w:r>
    </w:p>
    <w:p w:rsidR="00963A2A" w:rsidRPr="008066BF" w:rsidRDefault="00963A2A" w:rsidP="00963A2A">
      <w:r w:rsidRPr="008066BF">
        <w:t>______________________________________________________________________________</w:t>
      </w:r>
    </w:p>
    <w:p w:rsidR="00963A2A" w:rsidRPr="008066BF" w:rsidRDefault="00963A2A" w:rsidP="00963A2A">
      <w:pPr>
        <w:ind w:right="720"/>
      </w:pPr>
    </w:p>
    <w:p w:rsidR="00963A2A" w:rsidRPr="008066BF" w:rsidRDefault="00963A2A" w:rsidP="00963A2A">
      <w:pPr>
        <w:ind w:right="720"/>
      </w:pPr>
    </w:p>
    <w:p w:rsidR="00963A2A" w:rsidRPr="008066BF" w:rsidRDefault="00963A2A" w:rsidP="00963A2A">
      <w:pPr>
        <w:ind w:right="720"/>
        <w:rPr>
          <w:b/>
        </w:rPr>
      </w:pPr>
      <w:r w:rsidRPr="008066BF">
        <w:rPr>
          <w:b/>
        </w:rPr>
        <w:t xml:space="preserve">My health objectives are: </w:t>
      </w:r>
    </w:p>
    <w:p w:rsidR="00963A2A" w:rsidRPr="008066BF" w:rsidRDefault="00963A2A" w:rsidP="00963A2A">
      <w:r w:rsidRPr="008066BF">
        <w:t>______________________________________________________________________________</w:t>
      </w:r>
    </w:p>
    <w:p w:rsidR="00963A2A" w:rsidRPr="008066BF" w:rsidRDefault="00963A2A" w:rsidP="00963A2A">
      <w:pPr>
        <w:tabs>
          <w:tab w:val="left" w:pos="9360"/>
        </w:tabs>
      </w:pPr>
      <w:r w:rsidRPr="008066BF">
        <w:t>______________________________________________________________________________</w:t>
      </w:r>
    </w:p>
    <w:p w:rsidR="00963A2A" w:rsidRPr="008066BF" w:rsidRDefault="00963A2A" w:rsidP="00963A2A">
      <w:r w:rsidRPr="008066BF">
        <w:t>______________________________________________________________________________</w:t>
      </w:r>
    </w:p>
    <w:p w:rsidR="00963A2A" w:rsidRPr="008066BF" w:rsidRDefault="00963A2A" w:rsidP="00963A2A">
      <w:pPr>
        <w:ind w:right="720"/>
      </w:pPr>
    </w:p>
    <w:p w:rsidR="00963A2A" w:rsidRPr="008066BF" w:rsidRDefault="00963A2A" w:rsidP="00963A2A">
      <w:r w:rsidRPr="008066BF">
        <w:rPr>
          <w:b/>
        </w:rPr>
        <w:t>Known health risks:</w:t>
      </w:r>
      <w:r w:rsidRPr="008066BF">
        <w:t xml:space="preserve"> ______________________________________________________________________________</w:t>
      </w:r>
    </w:p>
    <w:p w:rsidR="00963A2A" w:rsidRPr="008066BF" w:rsidRDefault="00963A2A" w:rsidP="00963A2A">
      <w:r w:rsidRPr="008066BF">
        <w:t>______________________________________________________________________________</w:t>
      </w:r>
    </w:p>
    <w:p w:rsidR="00963A2A" w:rsidRPr="008066BF" w:rsidRDefault="00963A2A" w:rsidP="00963A2A">
      <w:pPr>
        <w:ind w:right="720"/>
      </w:pPr>
      <w:r w:rsidRPr="008066BF">
        <w:t xml:space="preserve">  </w:t>
      </w:r>
    </w:p>
    <w:p w:rsidR="00963A2A" w:rsidRPr="008066BF" w:rsidRDefault="00963A2A" w:rsidP="00963A2A">
      <w:pPr>
        <w:ind w:right="720"/>
      </w:pPr>
    </w:p>
    <w:p w:rsidR="00963A2A" w:rsidRPr="008066BF" w:rsidRDefault="00963A2A" w:rsidP="00963A2A">
      <w:r w:rsidRPr="008066BF">
        <w:t>______________________________________________        ____________________________</w:t>
      </w:r>
    </w:p>
    <w:p w:rsidR="00963A2A" w:rsidRPr="008066BF" w:rsidRDefault="00963A2A" w:rsidP="00963A2A">
      <w:pPr>
        <w:ind w:right="720"/>
      </w:pPr>
      <w:r w:rsidRPr="008066BF">
        <w:t>Employee's Signature                                                    Date</w:t>
      </w:r>
    </w:p>
    <w:p w:rsidR="00963A2A" w:rsidRPr="008066BF" w:rsidRDefault="00963A2A" w:rsidP="00963A2A">
      <w:pPr>
        <w:ind w:right="720"/>
      </w:pPr>
    </w:p>
    <w:p w:rsidR="00963A2A" w:rsidRPr="008066BF" w:rsidRDefault="00963A2A" w:rsidP="00963A2A">
      <w:pPr>
        <w:ind w:right="-360"/>
      </w:pPr>
      <w:r w:rsidRPr="008066BF">
        <w:t>APPROVED__________    DISAPPROVED__________ (If disapproved, state reason(s) on back.)</w:t>
      </w:r>
    </w:p>
    <w:p w:rsidR="00963A2A" w:rsidRPr="008066BF" w:rsidRDefault="00963A2A" w:rsidP="00963A2A">
      <w:pPr>
        <w:ind w:right="720"/>
      </w:pPr>
    </w:p>
    <w:p w:rsidR="00963A2A" w:rsidRPr="008066BF" w:rsidRDefault="00963A2A" w:rsidP="00963A2A">
      <w:pPr>
        <w:ind w:right="720"/>
      </w:pPr>
    </w:p>
    <w:p w:rsidR="00963A2A" w:rsidRPr="008066BF" w:rsidRDefault="00963A2A" w:rsidP="00963A2A">
      <w:pPr>
        <w:ind w:right="720"/>
      </w:pPr>
      <w:r w:rsidRPr="008066BF">
        <w:t>______________________________________________        _____________________</w:t>
      </w:r>
    </w:p>
    <w:p w:rsidR="00963A2A" w:rsidRDefault="00963A2A" w:rsidP="00963A2A">
      <w:pPr>
        <w:ind w:right="720"/>
      </w:pPr>
      <w:r w:rsidRPr="008066BF">
        <w:t>Supervisor's Signature                                                            Date</w:t>
      </w:r>
    </w:p>
    <w:p w:rsidR="00963A2A" w:rsidRDefault="00963A2A" w:rsidP="00963A2A">
      <w:pPr>
        <w:ind w:right="720"/>
        <w:rPr>
          <w:sz w:val="20"/>
          <w:szCs w:val="20"/>
        </w:rPr>
      </w:pPr>
    </w:p>
    <w:p w:rsidR="00963A2A" w:rsidRDefault="00963A2A" w:rsidP="00963A2A">
      <w:pPr>
        <w:ind w:right="720"/>
        <w:rPr>
          <w:sz w:val="20"/>
          <w:szCs w:val="20"/>
        </w:rPr>
      </w:pPr>
      <w:r w:rsidRPr="002A2D85">
        <w:rPr>
          <w:sz w:val="20"/>
          <w:szCs w:val="20"/>
        </w:rPr>
        <w:t xml:space="preserve">Any deviations from this contract should be approved in advance by the supervisor.  If </w:t>
      </w:r>
      <w:r>
        <w:rPr>
          <w:sz w:val="20"/>
          <w:szCs w:val="20"/>
        </w:rPr>
        <w:t>participation is terminated</w:t>
      </w:r>
      <w:r w:rsidRPr="002A2D85">
        <w:rPr>
          <w:sz w:val="20"/>
          <w:szCs w:val="20"/>
        </w:rPr>
        <w:t xml:space="preserve"> in the excused-absence provision, </w:t>
      </w:r>
      <w:r>
        <w:rPr>
          <w:sz w:val="20"/>
          <w:szCs w:val="20"/>
        </w:rPr>
        <w:t>employees should notify the sup</w:t>
      </w:r>
      <w:r w:rsidRPr="002A2D85">
        <w:rPr>
          <w:sz w:val="20"/>
          <w:szCs w:val="20"/>
        </w:rPr>
        <w:t>ervisor in writing (email message is sufficient).</w:t>
      </w:r>
    </w:p>
    <w:p w:rsidR="00963A2A" w:rsidRDefault="00963A2A" w:rsidP="00963A2A">
      <w:pPr>
        <w:ind w:right="720"/>
        <w:rPr>
          <w:sz w:val="20"/>
          <w:szCs w:val="20"/>
        </w:rPr>
      </w:pPr>
    </w:p>
    <w:p w:rsidR="00963A2A" w:rsidRDefault="00963A2A" w:rsidP="00963A2A">
      <w:pPr>
        <w:ind w:right="720"/>
        <w:rPr>
          <w:sz w:val="20"/>
          <w:szCs w:val="20"/>
        </w:rPr>
      </w:pPr>
    </w:p>
    <w:p w:rsidR="00963A2A" w:rsidRDefault="00963A2A" w:rsidP="00963A2A">
      <w:pPr>
        <w:ind w:right="720"/>
        <w:rPr>
          <w:sz w:val="20"/>
          <w:szCs w:val="20"/>
        </w:rPr>
      </w:pPr>
    </w:p>
    <w:p w:rsidR="00963A2A" w:rsidRDefault="00963A2A" w:rsidP="00963A2A">
      <w:pPr>
        <w:ind w:right="720"/>
        <w:rPr>
          <w:sz w:val="20"/>
          <w:szCs w:val="20"/>
        </w:rPr>
      </w:pPr>
    </w:p>
    <w:p w:rsidR="00963A2A" w:rsidRDefault="00963A2A" w:rsidP="00963A2A">
      <w:pPr>
        <w:ind w:right="720"/>
        <w:rPr>
          <w:sz w:val="20"/>
          <w:szCs w:val="20"/>
        </w:rPr>
      </w:pPr>
    </w:p>
    <w:p w:rsidR="00963A2A" w:rsidRPr="00963A2A" w:rsidRDefault="00963A2A" w:rsidP="00963A2A">
      <w:pPr>
        <w:ind w:left="1440" w:right="720" w:firstLine="720"/>
        <w:rPr>
          <w:b/>
          <w:sz w:val="22"/>
          <w:szCs w:val="22"/>
          <w:u w:val="single"/>
        </w:rPr>
      </w:pPr>
      <w:r w:rsidRPr="00963A2A">
        <w:rPr>
          <w:b/>
          <w:sz w:val="22"/>
          <w:szCs w:val="22"/>
          <w:u w:val="single"/>
        </w:rPr>
        <w:t>Attachment 4 – Medical Screening Questionnaire</w:t>
      </w:r>
    </w:p>
    <w:p w:rsidR="00963A2A" w:rsidRPr="00963A2A" w:rsidRDefault="00963A2A" w:rsidP="00963A2A">
      <w:pPr>
        <w:ind w:right="720"/>
        <w:jc w:val="center"/>
        <w:rPr>
          <w:b/>
          <w:sz w:val="22"/>
          <w:szCs w:val="22"/>
        </w:rPr>
      </w:pPr>
      <w:r w:rsidRPr="00963A2A">
        <w:rPr>
          <w:b/>
          <w:sz w:val="22"/>
          <w:szCs w:val="22"/>
        </w:rPr>
        <w:t>Page 1 of 1</w:t>
      </w:r>
    </w:p>
    <w:p w:rsidR="00963A2A" w:rsidRPr="00963A2A" w:rsidRDefault="00963A2A" w:rsidP="00963A2A">
      <w:pPr>
        <w:ind w:right="720"/>
        <w:jc w:val="center"/>
        <w:rPr>
          <w:b/>
          <w:sz w:val="22"/>
          <w:szCs w:val="22"/>
        </w:rPr>
      </w:pPr>
    </w:p>
    <w:p w:rsidR="00963A2A" w:rsidRPr="00963A2A" w:rsidRDefault="00963A2A" w:rsidP="00963A2A">
      <w:pPr>
        <w:keepNext/>
        <w:jc w:val="center"/>
        <w:outlineLvl w:val="0"/>
        <w:rPr>
          <w:b/>
          <w:bCs/>
          <w:caps/>
          <w:color w:val="0000FF"/>
          <w:kern w:val="32"/>
          <w:sz w:val="22"/>
          <w:szCs w:val="22"/>
        </w:rPr>
      </w:pPr>
      <w:r w:rsidRPr="00963A2A">
        <w:rPr>
          <w:b/>
          <w:bCs/>
          <w:caps/>
          <w:color w:val="0000FF"/>
          <w:kern w:val="32"/>
          <w:sz w:val="22"/>
          <w:szCs w:val="22"/>
        </w:rPr>
        <w:t>MEDICAL SCREENING questionnaire</w:t>
      </w:r>
    </w:p>
    <w:p w:rsidR="00963A2A" w:rsidRPr="00963A2A" w:rsidRDefault="00963A2A" w:rsidP="00963A2A">
      <w:pPr>
        <w:jc w:val="center"/>
        <w:rPr>
          <w:sz w:val="22"/>
          <w:szCs w:val="22"/>
        </w:rPr>
      </w:pPr>
      <w:r w:rsidRPr="00963A2A">
        <w:rPr>
          <w:sz w:val="22"/>
          <w:szCs w:val="22"/>
        </w:rPr>
        <w:t>USDA Forest Service, Cibola National Forest Wellness Program</w:t>
      </w:r>
    </w:p>
    <w:p w:rsidR="00963A2A" w:rsidRPr="00963A2A" w:rsidRDefault="00963A2A" w:rsidP="00963A2A">
      <w:pPr>
        <w:jc w:val="center"/>
        <w:rPr>
          <w:sz w:val="22"/>
          <w:szCs w:val="22"/>
        </w:rPr>
      </w:pPr>
    </w:p>
    <w:tbl>
      <w:tblPr>
        <w:tblW w:w="0" w:type="auto"/>
        <w:tblLayout w:type="fixed"/>
        <w:tblLook w:val="0000" w:firstRow="0" w:lastRow="0" w:firstColumn="0" w:lastColumn="0" w:noHBand="0" w:noVBand="0"/>
      </w:tblPr>
      <w:tblGrid>
        <w:gridCol w:w="2044"/>
        <w:gridCol w:w="1394"/>
        <w:gridCol w:w="1350"/>
        <w:gridCol w:w="2430"/>
      </w:tblGrid>
      <w:tr w:rsidR="00963A2A" w:rsidRPr="00963A2A" w:rsidTr="002F64EA">
        <w:tc>
          <w:tcPr>
            <w:tcW w:w="3438" w:type="dxa"/>
            <w:gridSpan w:val="2"/>
            <w:tcBorders>
              <w:top w:val="nil"/>
              <w:left w:val="nil"/>
              <w:bottom w:val="nil"/>
              <w:right w:val="nil"/>
            </w:tcBorders>
          </w:tcPr>
          <w:p w:rsidR="00963A2A" w:rsidRPr="00963A2A" w:rsidRDefault="00963A2A" w:rsidP="00963A2A">
            <w:pPr>
              <w:overflowPunct w:val="0"/>
              <w:autoSpaceDE w:val="0"/>
              <w:autoSpaceDN w:val="0"/>
              <w:adjustRightInd w:val="0"/>
              <w:ind w:right="720"/>
              <w:textAlignment w:val="baseline"/>
              <w:rPr>
                <w:noProof/>
                <w:color w:val="000000"/>
                <w:sz w:val="22"/>
                <w:szCs w:val="22"/>
              </w:rPr>
            </w:pPr>
            <w:r w:rsidRPr="00963A2A">
              <w:rPr>
                <w:noProof/>
                <w:color w:val="000000"/>
                <w:spacing w:val="6"/>
                <w:sz w:val="22"/>
                <w:szCs w:val="22"/>
              </w:rPr>
              <w:t>Participant’s Name:</w:t>
            </w:r>
          </w:p>
        </w:tc>
        <w:tc>
          <w:tcPr>
            <w:tcW w:w="3780" w:type="dxa"/>
            <w:gridSpan w:val="2"/>
            <w:tcBorders>
              <w:top w:val="nil"/>
              <w:left w:val="nil"/>
              <w:bottom w:val="single" w:sz="6" w:space="0" w:color="auto"/>
              <w:right w:val="nil"/>
            </w:tcBorders>
          </w:tcPr>
          <w:p w:rsidR="00963A2A" w:rsidRPr="00963A2A" w:rsidRDefault="00963A2A" w:rsidP="00963A2A">
            <w:pPr>
              <w:ind w:left="630" w:right="720"/>
              <w:rPr>
                <w:sz w:val="22"/>
                <w:szCs w:val="22"/>
                <w:u w:val="single"/>
              </w:rPr>
            </w:pPr>
          </w:p>
        </w:tc>
      </w:tr>
      <w:tr w:rsidR="00963A2A" w:rsidRPr="00963A2A" w:rsidTr="002F64EA">
        <w:trPr>
          <w:gridAfter w:val="1"/>
          <w:wAfter w:w="2430" w:type="dxa"/>
        </w:trPr>
        <w:tc>
          <w:tcPr>
            <w:tcW w:w="2044" w:type="dxa"/>
            <w:tcBorders>
              <w:top w:val="nil"/>
              <w:left w:val="nil"/>
              <w:bottom w:val="nil"/>
              <w:right w:val="nil"/>
            </w:tcBorders>
          </w:tcPr>
          <w:p w:rsidR="00963A2A" w:rsidRPr="00963A2A" w:rsidRDefault="00963A2A" w:rsidP="00963A2A">
            <w:pPr>
              <w:overflowPunct w:val="0"/>
              <w:autoSpaceDE w:val="0"/>
              <w:autoSpaceDN w:val="0"/>
              <w:adjustRightInd w:val="0"/>
              <w:ind w:right="720"/>
              <w:textAlignment w:val="baseline"/>
              <w:rPr>
                <w:noProof/>
                <w:color w:val="000000"/>
                <w:sz w:val="22"/>
                <w:szCs w:val="22"/>
              </w:rPr>
            </w:pPr>
            <w:r w:rsidRPr="00963A2A">
              <w:rPr>
                <w:noProof/>
                <w:color w:val="000000"/>
                <w:sz w:val="22"/>
                <w:szCs w:val="22"/>
              </w:rPr>
              <w:t>Date:</w:t>
            </w:r>
          </w:p>
        </w:tc>
        <w:tc>
          <w:tcPr>
            <w:tcW w:w="2744" w:type="dxa"/>
            <w:gridSpan w:val="2"/>
            <w:tcBorders>
              <w:top w:val="nil"/>
              <w:left w:val="nil"/>
              <w:bottom w:val="single" w:sz="6" w:space="0" w:color="auto"/>
              <w:right w:val="nil"/>
            </w:tcBorders>
          </w:tcPr>
          <w:p w:rsidR="00963A2A" w:rsidRPr="00963A2A" w:rsidRDefault="00963A2A" w:rsidP="00963A2A">
            <w:pPr>
              <w:tabs>
                <w:tab w:val="left" w:pos="2218"/>
              </w:tabs>
              <w:ind w:left="630" w:right="720"/>
              <w:rPr>
                <w:sz w:val="22"/>
                <w:szCs w:val="22"/>
                <w:u w:val="single"/>
              </w:rPr>
            </w:pPr>
            <w:r w:rsidRPr="00963A2A">
              <w:rPr>
                <w:sz w:val="22"/>
                <w:szCs w:val="22"/>
                <w:u w:val="single"/>
              </w:rPr>
              <w:tab/>
            </w:r>
          </w:p>
        </w:tc>
      </w:tr>
    </w:tbl>
    <w:p w:rsidR="00963A2A" w:rsidRPr="00963A2A" w:rsidRDefault="00963A2A" w:rsidP="00963A2A">
      <w:pPr>
        <w:ind w:right="720"/>
        <w:rPr>
          <w:sz w:val="22"/>
          <w:szCs w:val="22"/>
        </w:rPr>
      </w:pPr>
    </w:p>
    <w:p w:rsidR="00963A2A" w:rsidRPr="00963A2A" w:rsidRDefault="00963A2A" w:rsidP="00963A2A">
      <w:pPr>
        <w:ind w:right="720"/>
        <w:rPr>
          <w:sz w:val="22"/>
          <w:szCs w:val="22"/>
        </w:rPr>
      </w:pPr>
      <w:r w:rsidRPr="00963A2A">
        <w:rPr>
          <w:sz w:val="22"/>
          <w:szCs w:val="22"/>
        </w:rPr>
        <w:t>Doctor's authorization is required prior to participation in the excused-absence provision of the Wellness Program.  Please indicate the health conditions that apply to you.  (Check any conditions that apply.)</w:t>
      </w:r>
    </w:p>
    <w:p w:rsidR="00963A2A" w:rsidRPr="00963A2A" w:rsidRDefault="00963A2A" w:rsidP="00963A2A">
      <w:pPr>
        <w:ind w:right="720"/>
        <w:rPr>
          <w:sz w:val="22"/>
          <w:szCs w:val="22"/>
        </w:rPr>
      </w:pPr>
    </w:p>
    <w:tbl>
      <w:tblPr>
        <w:tblW w:w="0" w:type="auto"/>
        <w:tblInd w:w="1278" w:type="dxa"/>
        <w:tblBorders>
          <w:bottom w:val="single" w:sz="6" w:space="0" w:color="008000"/>
        </w:tblBorders>
        <w:tblLayout w:type="fixed"/>
        <w:tblLook w:val="0000" w:firstRow="0" w:lastRow="0" w:firstColumn="0" w:lastColumn="0" w:noHBand="0" w:noVBand="0"/>
      </w:tblPr>
      <w:tblGrid>
        <w:gridCol w:w="540"/>
        <w:gridCol w:w="7740"/>
      </w:tblGrid>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 xml:space="preserve">    </w:t>
            </w: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High blood pressure (above 140/90 at screening)</w:t>
            </w:r>
          </w:p>
        </w:tc>
      </w:tr>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Cigarette smoking (within the past 5 years)</w:t>
            </w:r>
          </w:p>
        </w:tc>
      </w:tr>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Family History of heart disease (parent, sister or brother age 50 or younger)</w:t>
            </w:r>
          </w:p>
        </w:tc>
      </w:tr>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Diabetes or Diabetes Mellitus</w:t>
            </w:r>
          </w:p>
        </w:tc>
      </w:tr>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Presently have a sedentary lifestyle</w:t>
            </w:r>
          </w:p>
        </w:tc>
      </w:tr>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Bone or joint problems</w:t>
            </w:r>
          </w:p>
        </w:tc>
      </w:tr>
      <w:tr w:rsidR="00963A2A" w:rsidRPr="00963A2A" w:rsidTr="002F64EA">
        <w:trPr>
          <w:trHeight w:val="360"/>
        </w:trPr>
        <w:tc>
          <w:tcPr>
            <w:tcW w:w="5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nil"/>
              <w:right w:val="single" w:sz="6" w:space="0" w:color="008000"/>
            </w:tcBorders>
          </w:tcPr>
          <w:p w:rsidR="00963A2A" w:rsidRPr="00963A2A" w:rsidRDefault="00963A2A" w:rsidP="00963A2A">
            <w:pPr>
              <w:ind w:right="720"/>
              <w:rPr>
                <w:sz w:val="22"/>
                <w:szCs w:val="22"/>
              </w:rPr>
            </w:pPr>
            <w:r w:rsidRPr="00963A2A">
              <w:rPr>
                <w:sz w:val="22"/>
                <w:szCs w:val="22"/>
              </w:rPr>
              <w:t>Symptoms of coronary heart disease</w:t>
            </w:r>
          </w:p>
        </w:tc>
      </w:tr>
      <w:tr w:rsidR="00963A2A" w:rsidRPr="00963A2A" w:rsidTr="002F64EA">
        <w:trPr>
          <w:trHeight w:val="360"/>
        </w:trPr>
        <w:tc>
          <w:tcPr>
            <w:tcW w:w="540" w:type="dxa"/>
            <w:tcBorders>
              <w:top w:val="nil"/>
              <w:left w:val="single" w:sz="6" w:space="0" w:color="008000"/>
              <w:bottom w:val="single" w:sz="6" w:space="0" w:color="008000"/>
              <w:right w:val="single" w:sz="6" w:space="0" w:color="008000"/>
            </w:tcBorders>
          </w:tcPr>
          <w:p w:rsidR="00963A2A" w:rsidRPr="00963A2A" w:rsidRDefault="00963A2A" w:rsidP="00963A2A">
            <w:pPr>
              <w:ind w:right="720"/>
              <w:rPr>
                <w:sz w:val="22"/>
                <w:szCs w:val="22"/>
              </w:rPr>
            </w:pPr>
          </w:p>
        </w:tc>
        <w:tc>
          <w:tcPr>
            <w:tcW w:w="7740" w:type="dxa"/>
            <w:tcBorders>
              <w:top w:val="nil"/>
              <w:left w:val="single" w:sz="6" w:space="0" w:color="008000"/>
              <w:bottom w:val="single" w:sz="6" w:space="0" w:color="008000"/>
              <w:right w:val="single" w:sz="6" w:space="0" w:color="008000"/>
            </w:tcBorders>
          </w:tcPr>
          <w:p w:rsidR="00963A2A" w:rsidRPr="00963A2A" w:rsidRDefault="00963A2A" w:rsidP="00963A2A">
            <w:pPr>
              <w:ind w:right="720"/>
              <w:rPr>
                <w:sz w:val="22"/>
                <w:szCs w:val="22"/>
              </w:rPr>
            </w:pPr>
            <w:r w:rsidRPr="00963A2A">
              <w:rPr>
                <w:sz w:val="22"/>
                <w:szCs w:val="22"/>
              </w:rPr>
              <w:t>Asthma</w:t>
            </w:r>
          </w:p>
        </w:tc>
      </w:tr>
    </w:tbl>
    <w:p w:rsidR="00963A2A" w:rsidRPr="00963A2A" w:rsidRDefault="00963A2A" w:rsidP="00963A2A">
      <w:pPr>
        <w:ind w:right="720"/>
        <w:rPr>
          <w:sz w:val="22"/>
          <w:szCs w:val="22"/>
        </w:rPr>
      </w:pPr>
    </w:p>
    <w:p w:rsidR="00963A2A" w:rsidRPr="00963A2A" w:rsidRDefault="00963A2A" w:rsidP="00963A2A">
      <w:pPr>
        <w:ind w:right="720"/>
        <w:rPr>
          <w:sz w:val="22"/>
          <w:szCs w:val="22"/>
        </w:rPr>
      </w:pPr>
      <w:r w:rsidRPr="00963A2A">
        <w:rPr>
          <w:sz w:val="22"/>
          <w:szCs w:val="22"/>
        </w:rPr>
        <w:t xml:space="preserve">     Authorizing Physician:</w:t>
      </w:r>
    </w:p>
    <w:p w:rsidR="00963A2A" w:rsidRPr="00963A2A" w:rsidRDefault="00963A2A" w:rsidP="00963A2A">
      <w:pPr>
        <w:ind w:left="630" w:right="720"/>
        <w:rPr>
          <w:sz w:val="22"/>
          <w:szCs w:val="22"/>
        </w:rPr>
      </w:pPr>
    </w:p>
    <w:tbl>
      <w:tblPr>
        <w:tblW w:w="0" w:type="auto"/>
        <w:tblInd w:w="648" w:type="dxa"/>
        <w:tblBorders>
          <w:bottom w:val="single" w:sz="6" w:space="0" w:color="auto"/>
        </w:tblBorders>
        <w:tblLayout w:type="fixed"/>
        <w:tblLook w:val="0000" w:firstRow="0" w:lastRow="0" w:firstColumn="0" w:lastColumn="0" w:noHBand="0" w:noVBand="0"/>
      </w:tblPr>
      <w:tblGrid>
        <w:gridCol w:w="2155"/>
        <w:gridCol w:w="3870"/>
      </w:tblGrid>
      <w:tr w:rsidR="00963A2A" w:rsidRPr="00963A2A" w:rsidTr="002F64EA">
        <w:tc>
          <w:tcPr>
            <w:tcW w:w="2155" w:type="dxa"/>
            <w:tcBorders>
              <w:top w:val="nil"/>
              <w:left w:val="nil"/>
              <w:bottom w:val="single" w:sz="6" w:space="0" w:color="auto"/>
              <w:right w:val="nil"/>
            </w:tcBorders>
          </w:tcPr>
          <w:p w:rsidR="00963A2A" w:rsidRPr="00963A2A" w:rsidRDefault="00963A2A" w:rsidP="00963A2A">
            <w:pPr>
              <w:ind w:left="630" w:right="517"/>
              <w:rPr>
                <w:sz w:val="22"/>
                <w:szCs w:val="22"/>
              </w:rPr>
            </w:pPr>
            <w:r w:rsidRPr="00963A2A">
              <w:rPr>
                <w:sz w:val="22"/>
                <w:szCs w:val="22"/>
              </w:rPr>
              <w:t>Name:</w:t>
            </w:r>
          </w:p>
        </w:tc>
        <w:tc>
          <w:tcPr>
            <w:tcW w:w="3870" w:type="dxa"/>
            <w:tcBorders>
              <w:top w:val="nil"/>
              <w:left w:val="nil"/>
              <w:bottom w:val="single" w:sz="6" w:space="0" w:color="auto"/>
              <w:right w:val="nil"/>
            </w:tcBorders>
          </w:tcPr>
          <w:p w:rsidR="00963A2A" w:rsidRPr="00963A2A" w:rsidRDefault="00963A2A" w:rsidP="00963A2A">
            <w:pPr>
              <w:ind w:left="630" w:right="720"/>
              <w:rPr>
                <w:sz w:val="22"/>
                <w:szCs w:val="22"/>
              </w:rPr>
            </w:pPr>
          </w:p>
        </w:tc>
      </w:tr>
    </w:tbl>
    <w:p w:rsidR="00963A2A" w:rsidRPr="00963A2A" w:rsidRDefault="00963A2A" w:rsidP="00963A2A">
      <w:pPr>
        <w:ind w:left="630" w:right="720"/>
        <w:rPr>
          <w:sz w:val="22"/>
          <w:szCs w:val="22"/>
        </w:rPr>
      </w:pPr>
    </w:p>
    <w:tbl>
      <w:tblPr>
        <w:tblW w:w="0" w:type="auto"/>
        <w:tblInd w:w="648" w:type="dxa"/>
        <w:tblBorders>
          <w:bottom w:val="single" w:sz="6" w:space="0" w:color="auto"/>
        </w:tblBorders>
        <w:tblLayout w:type="fixed"/>
        <w:tblLook w:val="0000" w:firstRow="0" w:lastRow="0" w:firstColumn="0" w:lastColumn="0" w:noHBand="0" w:noVBand="0"/>
      </w:tblPr>
      <w:tblGrid>
        <w:gridCol w:w="2200"/>
        <w:gridCol w:w="3870"/>
      </w:tblGrid>
      <w:tr w:rsidR="00963A2A" w:rsidRPr="00963A2A" w:rsidTr="002F64EA">
        <w:tc>
          <w:tcPr>
            <w:tcW w:w="2200" w:type="dxa"/>
            <w:tcBorders>
              <w:top w:val="nil"/>
              <w:left w:val="nil"/>
              <w:bottom w:val="single" w:sz="6" w:space="0" w:color="auto"/>
              <w:right w:val="nil"/>
            </w:tcBorders>
          </w:tcPr>
          <w:p w:rsidR="00963A2A" w:rsidRPr="00963A2A" w:rsidRDefault="00963A2A" w:rsidP="00963A2A">
            <w:pPr>
              <w:ind w:left="630" w:right="562"/>
              <w:rPr>
                <w:sz w:val="22"/>
                <w:szCs w:val="22"/>
              </w:rPr>
            </w:pPr>
            <w:r w:rsidRPr="00963A2A">
              <w:rPr>
                <w:sz w:val="22"/>
                <w:szCs w:val="22"/>
              </w:rPr>
              <w:t>Phone:</w:t>
            </w:r>
          </w:p>
        </w:tc>
        <w:tc>
          <w:tcPr>
            <w:tcW w:w="3870" w:type="dxa"/>
            <w:tcBorders>
              <w:top w:val="nil"/>
              <w:left w:val="nil"/>
              <w:bottom w:val="single" w:sz="6" w:space="0" w:color="auto"/>
              <w:right w:val="nil"/>
            </w:tcBorders>
          </w:tcPr>
          <w:p w:rsidR="00963A2A" w:rsidRPr="00963A2A" w:rsidRDefault="00963A2A" w:rsidP="00963A2A">
            <w:pPr>
              <w:ind w:left="630" w:right="720"/>
              <w:rPr>
                <w:sz w:val="22"/>
                <w:szCs w:val="22"/>
              </w:rPr>
            </w:pPr>
          </w:p>
        </w:tc>
      </w:tr>
    </w:tbl>
    <w:p w:rsidR="00963A2A" w:rsidRPr="00963A2A" w:rsidRDefault="00963A2A" w:rsidP="00963A2A">
      <w:pPr>
        <w:ind w:left="630" w:right="720"/>
        <w:rPr>
          <w:sz w:val="22"/>
          <w:szCs w:val="22"/>
        </w:rPr>
      </w:pPr>
    </w:p>
    <w:p w:rsidR="00963A2A" w:rsidRPr="00963A2A" w:rsidRDefault="00963A2A" w:rsidP="009B0D88">
      <w:pPr>
        <w:ind w:right="810"/>
        <w:rPr>
          <w:sz w:val="22"/>
          <w:szCs w:val="22"/>
        </w:rPr>
      </w:pPr>
      <w:r w:rsidRPr="00963A2A">
        <w:rPr>
          <w:b/>
          <w:sz w:val="22"/>
          <w:szCs w:val="22"/>
        </w:rPr>
        <w:t>To be filled out by physician</w:t>
      </w:r>
      <w:r w:rsidRPr="00963A2A">
        <w:rPr>
          <w:sz w:val="22"/>
          <w:szCs w:val="22"/>
        </w:rPr>
        <w:t>:</w:t>
      </w:r>
    </w:p>
    <w:p w:rsidR="00963A2A" w:rsidRPr="00963A2A" w:rsidRDefault="00963A2A" w:rsidP="009B0D88">
      <w:pPr>
        <w:ind w:right="810"/>
        <w:rPr>
          <w:sz w:val="22"/>
          <w:szCs w:val="22"/>
        </w:rPr>
      </w:pPr>
    </w:p>
    <w:p w:rsidR="00963A2A" w:rsidRPr="00963A2A" w:rsidRDefault="00963A2A" w:rsidP="009B0D88">
      <w:pPr>
        <w:ind w:right="810"/>
        <w:jc w:val="both"/>
        <w:rPr>
          <w:sz w:val="22"/>
          <w:szCs w:val="22"/>
        </w:rPr>
      </w:pPr>
      <w:r w:rsidRPr="00963A2A">
        <w:rPr>
          <w:sz w:val="22"/>
          <w:szCs w:val="22"/>
          <w:u w:val="single"/>
        </w:rPr>
        <w:t xml:space="preserve">                                                       </w:t>
      </w:r>
      <w:r w:rsidRPr="00963A2A">
        <w:rPr>
          <w:sz w:val="22"/>
          <w:szCs w:val="22"/>
        </w:rPr>
        <w:t xml:space="preserve">  (PATIENT NAME) may participate in an unsupervised exercise program offered through the USDA Forest Service.   This may include aerobic conditioning equipment (bicycling, stair-stepping, walking/running, rowing, etc.) and muscle conditioning (calisthenics or weight training).  Please specify any recommendations, limitations, or comments that the Forest Service, as administrators of this program, should know:</w:t>
      </w:r>
      <w:r w:rsidRPr="00963A2A">
        <w:rPr>
          <w:sz w:val="22"/>
          <w:szCs w:val="22"/>
        </w:rPr>
        <w:tab/>
      </w:r>
      <w:r w:rsidRPr="00963A2A">
        <w:rPr>
          <w:sz w:val="22"/>
          <w:szCs w:val="22"/>
        </w:rPr>
        <w:tab/>
        <w:t xml:space="preserve"> </w:t>
      </w:r>
      <w:r w:rsidRPr="00963A2A">
        <w:rPr>
          <w:sz w:val="22"/>
          <w:szCs w:val="22"/>
          <w:u w:val="single"/>
        </w:rPr>
        <w:t xml:space="preserve">                                                                                   </w:t>
      </w:r>
    </w:p>
    <w:p w:rsidR="00963A2A" w:rsidRPr="00963A2A" w:rsidRDefault="00963A2A" w:rsidP="00963A2A">
      <w:pPr>
        <w:ind w:right="-180"/>
        <w:rPr>
          <w:sz w:val="22"/>
          <w:szCs w:val="22"/>
        </w:rPr>
      </w:pPr>
      <w:r w:rsidRPr="00963A2A">
        <w:rPr>
          <w:sz w:val="22"/>
          <w:szCs w:val="22"/>
        </w:rPr>
        <w:t>______________________________________________________________________________</w:t>
      </w:r>
    </w:p>
    <w:p w:rsidR="00963A2A" w:rsidRPr="00963A2A" w:rsidRDefault="00963A2A" w:rsidP="00963A2A">
      <w:pPr>
        <w:ind w:right="-180"/>
        <w:rPr>
          <w:sz w:val="22"/>
          <w:szCs w:val="22"/>
        </w:rPr>
      </w:pPr>
      <w:r w:rsidRPr="00963A2A">
        <w:rPr>
          <w:sz w:val="22"/>
          <w:szCs w:val="22"/>
        </w:rPr>
        <w:t>______________________________________________________________________________</w:t>
      </w:r>
    </w:p>
    <w:p w:rsidR="00963A2A" w:rsidRPr="00963A2A" w:rsidRDefault="00963A2A" w:rsidP="00963A2A">
      <w:pPr>
        <w:ind w:right="720"/>
        <w:rPr>
          <w:sz w:val="22"/>
          <w:szCs w:val="22"/>
        </w:rPr>
      </w:pPr>
    </w:p>
    <w:p w:rsidR="00963A2A" w:rsidRPr="00963A2A" w:rsidRDefault="00963A2A" w:rsidP="00963A2A">
      <w:pPr>
        <w:ind w:right="720"/>
        <w:rPr>
          <w:sz w:val="22"/>
          <w:szCs w:val="22"/>
        </w:rPr>
      </w:pPr>
      <w:r w:rsidRPr="00963A2A">
        <w:rPr>
          <w:sz w:val="22"/>
          <w:szCs w:val="22"/>
        </w:rPr>
        <w:t>Does this condition warrant re-evaluation?  ______</w:t>
      </w:r>
      <w:r w:rsidRPr="00963A2A">
        <w:rPr>
          <w:sz w:val="22"/>
          <w:szCs w:val="22"/>
        </w:rPr>
        <w:tab/>
      </w:r>
      <w:r w:rsidRPr="00963A2A">
        <w:rPr>
          <w:sz w:val="22"/>
          <w:szCs w:val="22"/>
        </w:rPr>
        <w:tab/>
        <w:t xml:space="preserve">If so, when? </w:t>
      </w:r>
      <w:r w:rsidRPr="00963A2A">
        <w:rPr>
          <w:sz w:val="22"/>
          <w:szCs w:val="22"/>
          <w:u w:val="single"/>
        </w:rPr>
        <w:t xml:space="preserve">                                    </w:t>
      </w:r>
    </w:p>
    <w:p w:rsidR="00963A2A" w:rsidRPr="00963A2A" w:rsidRDefault="00963A2A" w:rsidP="00963A2A">
      <w:pPr>
        <w:ind w:left="630" w:right="720"/>
        <w:rPr>
          <w:sz w:val="22"/>
          <w:szCs w:val="22"/>
        </w:rPr>
      </w:pPr>
    </w:p>
    <w:p w:rsidR="00963A2A" w:rsidRPr="00963A2A" w:rsidRDefault="00963A2A" w:rsidP="00963A2A">
      <w:pPr>
        <w:ind w:left="630" w:right="720"/>
        <w:rPr>
          <w:sz w:val="22"/>
          <w:szCs w:val="22"/>
        </w:rPr>
      </w:pPr>
    </w:p>
    <w:tbl>
      <w:tblPr>
        <w:tblW w:w="0" w:type="auto"/>
        <w:tblInd w:w="108" w:type="dxa"/>
        <w:tblLayout w:type="fixed"/>
        <w:tblLook w:val="0000" w:firstRow="0" w:lastRow="0" w:firstColumn="0" w:lastColumn="0" w:noHBand="0" w:noVBand="0"/>
      </w:tblPr>
      <w:tblGrid>
        <w:gridCol w:w="4391"/>
        <w:gridCol w:w="1566"/>
        <w:gridCol w:w="3322"/>
      </w:tblGrid>
      <w:tr w:rsidR="00963A2A" w:rsidRPr="00963A2A" w:rsidTr="002F64EA">
        <w:tc>
          <w:tcPr>
            <w:tcW w:w="4391" w:type="dxa"/>
            <w:tcBorders>
              <w:top w:val="single" w:sz="4" w:space="0" w:color="auto"/>
              <w:left w:val="nil"/>
              <w:bottom w:val="nil"/>
              <w:right w:val="nil"/>
            </w:tcBorders>
          </w:tcPr>
          <w:p w:rsidR="00963A2A" w:rsidRPr="00963A2A" w:rsidRDefault="00963A2A" w:rsidP="00963A2A">
            <w:pPr>
              <w:ind w:right="720"/>
              <w:rPr>
                <w:sz w:val="22"/>
                <w:szCs w:val="22"/>
              </w:rPr>
            </w:pPr>
            <w:r w:rsidRPr="00963A2A">
              <w:rPr>
                <w:sz w:val="22"/>
                <w:szCs w:val="22"/>
              </w:rPr>
              <w:t>Physician’s Signature</w:t>
            </w:r>
          </w:p>
        </w:tc>
        <w:tc>
          <w:tcPr>
            <w:tcW w:w="1566" w:type="dxa"/>
            <w:tcBorders>
              <w:top w:val="nil"/>
              <w:left w:val="nil"/>
              <w:bottom w:val="nil"/>
              <w:right w:val="nil"/>
            </w:tcBorders>
          </w:tcPr>
          <w:p w:rsidR="00963A2A" w:rsidRPr="00963A2A" w:rsidRDefault="00963A2A" w:rsidP="00963A2A">
            <w:pPr>
              <w:ind w:left="630" w:right="720"/>
              <w:rPr>
                <w:sz w:val="22"/>
                <w:szCs w:val="22"/>
              </w:rPr>
            </w:pPr>
            <w:r w:rsidRPr="00963A2A">
              <w:rPr>
                <w:sz w:val="22"/>
                <w:szCs w:val="22"/>
              </w:rPr>
              <w:t xml:space="preserve"> </w:t>
            </w:r>
          </w:p>
        </w:tc>
        <w:tc>
          <w:tcPr>
            <w:tcW w:w="3322" w:type="dxa"/>
            <w:tcBorders>
              <w:top w:val="single" w:sz="6" w:space="0" w:color="auto"/>
              <w:left w:val="nil"/>
              <w:bottom w:val="nil"/>
              <w:right w:val="nil"/>
            </w:tcBorders>
          </w:tcPr>
          <w:p w:rsidR="00963A2A" w:rsidRPr="00963A2A" w:rsidRDefault="00963A2A" w:rsidP="00963A2A">
            <w:pPr>
              <w:ind w:left="630" w:right="720"/>
              <w:rPr>
                <w:sz w:val="22"/>
                <w:szCs w:val="22"/>
              </w:rPr>
            </w:pPr>
            <w:r w:rsidRPr="00963A2A">
              <w:rPr>
                <w:sz w:val="22"/>
                <w:szCs w:val="22"/>
              </w:rPr>
              <w:t>Date</w:t>
            </w:r>
          </w:p>
        </w:tc>
      </w:tr>
    </w:tbl>
    <w:p w:rsidR="009B0D88" w:rsidRPr="008066BF" w:rsidRDefault="009B0D88" w:rsidP="00963A2A">
      <w:pPr>
        <w:ind w:right="720"/>
        <w:sectPr w:rsidR="009B0D88" w:rsidRPr="008066BF" w:rsidSect="007E3111">
          <w:type w:val="continuous"/>
          <w:pgSz w:w="12240" w:h="15840"/>
          <w:pgMar w:top="1080" w:right="90" w:bottom="1080" w:left="1080" w:header="360" w:footer="360" w:gutter="0"/>
          <w:cols w:space="720"/>
          <w:titlePg/>
        </w:sectPr>
      </w:pPr>
    </w:p>
    <w:p w:rsidR="004A6E90" w:rsidRDefault="004A6E90" w:rsidP="004A6E90">
      <w:pPr>
        <w:rPr>
          <w:u w:val="single"/>
        </w:rPr>
      </w:pPr>
    </w:p>
    <w:sectPr w:rsidR="004A6E90">
      <w:headerReference w:type="even" r:id="rId12"/>
      <w:headerReference w:type="default" r:id="rId13"/>
      <w:head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6010" w:rsidRDefault="003F6010">
      <w:r>
        <w:separator/>
      </w:r>
    </w:p>
  </w:endnote>
  <w:endnote w:type="continuationSeparator" w:id="0">
    <w:p w:rsidR="003F6010" w:rsidRDefault="003F6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NewCenturySchlbk">
    <w:panose1 w:val="00000000000000000000"/>
    <w:charset w:val="00"/>
    <w:family w:val="roman"/>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6010" w:rsidRDefault="003F6010">
      <w:r>
        <w:separator/>
      </w:r>
    </w:p>
  </w:footnote>
  <w:footnote w:type="continuationSeparator" w:id="0">
    <w:p w:rsidR="003F6010" w:rsidRDefault="003F60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24" w:space="0" w:color="0000FF"/>
        <w:left w:val="single" w:sz="24" w:space="0" w:color="0000FF"/>
        <w:bottom w:val="single" w:sz="24" w:space="0" w:color="0000FF"/>
        <w:right w:val="single" w:sz="24" w:space="0" w:color="0000FF"/>
      </w:tblBorders>
      <w:tblLook w:val="0000" w:firstRow="0" w:lastRow="0" w:firstColumn="0" w:lastColumn="0" w:noHBand="0" w:noVBand="0"/>
    </w:tblPr>
    <w:tblGrid>
      <w:gridCol w:w="7488"/>
      <w:gridCol w:w="2088"/>
    </w:tblGrid>
    <w:tr w:rsidR="004A6E90">
      <w:tc>
        <w:tcPr>
          <w:tcW w:w="7488" w:type="dxa"/>
          <w:tcBorders>
            <w:top w:val="single" w:sz="24" w:space="0" w:color="0000FF"/>
          </w:tcBorders>
        </w:tcPr>
        <w:p w:rsidR="004A6E90" w:rsidRDefault="004A6E90" w:rsidP="00157C55">
          <w:pPr>
            <w:pStyle w:val="Header"/>
            <w:ind w:right="360"/>
          </w:pPr>
          <w:smartTag w:uri="urn:schemas-microsoft-com:office:smarttags" w:element="place">
            <w:r>
              <w:t>CIBOLA</w:t>
            </w:r>
          </w:smartTag>
          <w:r>
            <w:t xml:space="preserve"> </w:t>
          </w:r>
          <w:r>
            <w:rPr>
              <w:caps/>
            </w:rPr>
            <w:t>Supplement</w:t>
          </w:r>
          <w:r>
            <w:t xml:space="preserve">   </w:t>
          </w:r>
        </w:p>
        <w:p w:rsidR="004A6E90" w:rsidRDefault="004A6E90" w:rsidP="00157C55">
          <w:pPr>
            <w:pStyle w:val="Header"/>
          </w:pPr>
          <w:r>
            <w:t xml:space="preserve">EFFECTIVE DATE:  </w:t>
          </w:r>
          <w:r w:rsidR="000B58C7">
            <w:t>December 1</w:t>
          </w:r>
          <w:r w:rsidR="00625D00">
            <w:t>5</w:t>
          </w:r>
          <w:r w:rsidR="000B58C7">
            <w:t>, 2012</w:t>
          </w:r>
          <w:r>
            <w:tab/>
          </w:r>
        </w:p>
        <w:p w:rsidR="004A6E90" w:rsidRDefault="004A6E90" w:rsidP="00157C55">
          <w:pPr>
            <w:pStyle w:val="Header"/>
          </w:pPr>
          <w:r>
            <w:t>DURATION:  This supplement is effective until superseded or removed.</w:t>
          </w:r>
        </w:p>
      </w:tc>
      <w:tc>
        <w:tcPr>
          <w:tcW w:w="2088" w:type="dxa"/>
          <w:tcBorders>
            <w:top w:val="single" w:sz="24" w:space="0" w:color="0000FF"/>
          </w:tcBorders>
        </w:tcPr>
        <w:p w:rsidR="004A6E90" w:rsidRDefault="004A6E90" w:rsidP="00157C55">
          <w:pPr>
            <w:pStyle w:val="Header"/>
          </w:pPr>
          <w:r>
            <w:t>6100-1</w:t>
          </w:r>
          <w:r w:rsidR="000B58C7">
            <w:t>2</w:t>
          </w:r>
          <w:r>
            <w:t>-1</w:t>
          </w:r>
        </w:p>
        <w:p w:rsidR="004A6E90" w:rsidRDefault="004A6E90" w:rsidP="003F17B3">
          <w:pPr>
            <w:pStyle w:val="Header"/>
          </w:pPr>
          <w:r>
            <w:rPr>
              <w:snapToGrid w:val="0"/>
            </w:rPr>
            <w:t xml:space="preserve">Page </w:t>
          </w:r>
          <w:r>
            <w:rPr>
              <w:snapToGrid w:val="0"/>
            </w:rPr>
            <w:fldChar w:fldCharType="begin"/>
          </w:r>
          <w:r>
            <w:rPr>
              <w:snapToGrid w:val="0"/>
            </w:rPr>
            <w:instrText xml:space="preserve"> PAGE </w:instrText>
          </w:r>
          <w:r>
            <w:rPr>
              <w:snapToGrid w:val="0"/>
            </w:rPr>
            <w:fldChar w:fldCharType="separate"/>
          </w:r>
          <w:r w:rsidR="00480E86">
            <w:rPr>
              <w:noProof/>
              <w:snapToGrid w:val="0"/>
            </w:rPr>
            <w:t>11</w:t>
          </w:r>
          <w:r>
            <w:rPr>
              <w:snapToGrid w:val="0"/>
            </w:rPr>
            <w:fldChar w:fldCharType="end"/>
          </w:r>
          <w:r>
            <w:rPr>
              <w:snapToGrid w:val="0"/>
            </w:rPr>
            <w:t xml:space="preserve"> of </w:t>
          </w:r>
          <w:r w:rsidR="003F17B3">
            <w:rPr>
              <w:snapToGrid w:val="0"/>
            </w:rPr>
            <w:t>11</w:t>
          </w:r>
        </w:p>
      </w:tc>
    </w:tr>
    <w:tr w:rsidR="004A6E90">
      <w:tc>
        <w:tcPr>
          <w:tcW w:w="9576" w:type="dxa"/>
          <w:gridSpan w:val="2"/>
          <w:tcBorders>
            <w:bottom w:val="single" w:sz="24" w:space="0" w:color="0000FF"/>
          </w:tcBorders>
        </w:tcPr>
        <w:p w:rsidR="004A6E90" w:rsidRDefault="004A6E90" w:rsidP="00157C55">
          <w:pPr>
            <w:pStyle w:val="Header2"/>
          </w:pPr>
        </w:p>
        <w:p w:rsidR="004A6E90" w:rsidRDefault="004A6E90" w:rsidP="00157C55">
          <w:pPr>
            <w:pStyle w:val="Header2"/>
          </w:pPr>
          <w:r>
            <w:rPr>
              <w:szCs w:val="20"/>
            </w:rPr>
            <w:t>TITLE 6100  - PERSONNEL MANAGEMENT</w:t>
          </w:r>
        </w:p>
        <w:p w:rsidR="004A6E90" w:rsidRDefault="004A6E90" w:rsidP="000A75F7">
          <w:pPr>
            <w:pStyle w:val="Header2"/>
          </w:pPr>
          <w:r>
            <w:rPr>
              <w:szCs w:val="20"/>
            </w:rPr>
            <w:t>CHAPTER 40 - PERFORMANCE, TRAINING, AWARDS</w:t>
          </w:r>
          <w:r>
            <w:t xml:space="preserve"> </w:t>
          </w:r>
        </w:p>
      </w:tc>
    </w:tr>
  </w:tbl>
  <w:p w:rsidR="004A6E90" w:rsidRPr="002C165A" w:rsidRDefault="004A6E90" w:rsidP="002C16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C40" w:rsidRDefault="009D0C40">
    <w:pPr>
      <w:pStyle w:val="Header"/>
      <w:framePr w:wrap="around" w:vAnchor="text" w:hAnchor="margin" w:xAlign="right" w:y="1"/>
    </w:pPr>
    <w:r>
      <w:fldChar w:fldCharType="begin"/>
    </w:r>
    <w:r>
      <w:instrText xml:space="preserve">PAGE  </w:instrText>
    </w:r>
    <w:r>
      <w:fldChar w:fldCharType="end"/>
    </w:r>
  </w:p>
  <w:p w:rsidR="009D0C40" w:rsidRDefault="009D0C40">
    <w:pPr>
      <w:pStyle w:val="Header"/>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24" w:space="0" w:color="0000FF"/>
        <w:left w:val="single" w:sz="24" w:space="0" w:color="0000FF"/>
        <w:bottom w:val="single" w:sz="24" w:space="0" w:color="0000FF"/>
        <w:right w:val="single" w:sz="24" w:space="0" w:color="0000FF"/>
      </w:tblBorders>
      <w:tblLook w:val="0000" w:firstRow="0" w:lastRow="0" w:firstColumn="0" w:lastColumn="0" w:noHBand="0" w:noVBand="0"/>
    </w:tblPr>
    <w:tblGrid>
      <w:gridCol w:w="7488"/>
      <w:gridCol w:w="2088"/>
    </w:tblGrid>
    <w:tr w:rsidR="009D0C40">
      <w:tc>
        <w:tcPr>
          <w:tcW w:w="7488" w:type="dxa"/>
        </w:tcPr>
        <w:p w:rsidR="009D0C40" w:rsidRDefault="009D0C40">
          <w:pPr>
            <w:pStyle w:val="Header"/>
            <w:ind w:right="360"/>
          </w:pPr>
          <w:r>
            <w:t xml:space="preserve">WO </w:t>
          </w:r>
          <w:r>
            <w:rPr>
              <w:caps/>
            </w:rPr>
            <w:t>Supplement</w:t>
          </w:r>
          <w:r>
            <w:t xml:space="preserve">   </w:t>
          </w:r>
        </w:p>
        <w:p w:rsidR="009D0C40" w:rsidRDefault="009D0C40">
          <w:pPr>
            <w:pStyle w:val="Header"/>
          </w:pPr>
          <w:r>
            <w:t xml:space="preserve">EFFECTIVE DATE:  </w:t>
          </w:r>
          <w:r>
            <w:tab/>
          </w:r>
        </w:p>
        <w:p w:rsidR="009D0C40" w:rsidRDefault="009D0C40">
          <w:pPr>
            <w:pStyle w:val="Header"/>
          </w:pPr>
          <w:r>
            <w:t>DURATION:  This supplement is effective until superseded or removed.</w:t>
          </w:r>
        </w:p>
      </w:tc>
      <w:tc>
        <w:tcPr>
          <w:tcW w:w="2088" w:type="dxa"/>
        </w:tcPr>
        <w:p w:rsidR="009D0C40" w:rsidRDefault="009D0C40">
          <w:pPr>
            <w:pStyle w:val="Header"/>
          </w:pPr>
          <w:proofErr w:type="spellStart"/>
          <w:r>
            <w:t>Doc_Name</w:t>
          </w:r>
          <w:proofErr w:type="spellEnd"/>
        </w:p>
        <w:p w:rsidR="009D0C40" w:rsidRDefault="009D0C40">
          <w:pPr>
            <w:pStyle w:val="Header"/>
          </w:pPr>
          <w:r>
            <w:rPr>
              <w:snapToGrid w:val="0"/>
            </w:rPr>
            <w:t xml:space="preserve">Page </w:t>
          </w:r>
          <w:r>
            <w:rPr>
              <w:snapToGrid w:val="0"/>
            </w:rPr>
            <w:fldChar w:fldCharType="begin"/>
          </w:r>
          <w:r>
            <w:rPr>
              <w:snapToGrid w:val="0"/>
            </w:rPr>
            <w:instrText xml:space="preserve"> PAGE </w:instrText>
          </w:r>
          <w:r>
            <w:rPr>
              <w:snapToGrid w:val="0"/>
            </w:rPr>
            <w:fldChar w:fldCharType="separate"/>
          </w:r>
          <w:r w:rsidR="004A6E90">
            <w:rPr>
              <w:noProof/>
              <w:snapToGrid w:val="0"/>
            </w:rPr>
            <w:t>6</w:t>
          </w:r>
          <w:r>
            <w:rPr>
              <w:snapToGrid w:val="0"/>
            </w:rPr>
            <w:fldChar w:fldCharType="end"/>
          </w:r>
          <w:r>
            <w:rPr>
              <w:snapToGrid w:val="0"/>
            </w:rPr>
            <w:t xml:space="preserve"> of </w:t>
          </w:r>
          <w:r>
            <w:rPr>
              <w:snapToGrid w:val="0"/>
            </w:rPr>
            <w:fldChar w:fldCharType="begin"/>
          </w:r>
          <w:r>
            <w:rPr>
              <w:snapToGrid w:val="0"/>
            </w:rPr>
            <w:instrText xml:space="preserve"> NUMPAGES </w:instrText>
          </w:r>
          <w:r>
            <w:rPr>
              <w:snapToGrid w:val="0"/>
            </w:rPr>
            <w:fldChar w:fldCharType="separate"/>
          </w:r>
          <w:r w:rsidR="000477A0">
            <w:rPr>
              <w:noProof/>
              <w:snapToGrid w:val="0"/>
            </w:rPr>
            <w:t>12</w:t>
          </w:r>
          <w:r>
            <w:rPr>
              <w:snapToGrid w:val="0"/>
            </w:rPr>
            <w:fldChar w:fldCharType="end"/>
          </w:r>
          <w:r>
            <w:t xml:space="preserve"> </w:t>
          </w:r>
        </w:p>
      </w:tc>
    </w:tr>
    <w:tr w:rsidR="009D0C40">
      <w:tc>
        <w:tcPr>
          <w:tcW w:w="9576" w:type="dxa"/>
          <w:gridSpan w:val="2"/>
        </w:tcPr>
        <w:p w:rsidR="009D0C40" w:rsidRDefault="009D0C40">
          <w:pPr>
            <w:pStyle w:val="Header2"/>
          </w:pPr>
        </w:p>
        <w:p w:rsidR="009D0C40" w:rsidRDefault="009D0C40">
          <w:pPr>
            <w:pStyle w:val="Header2"/>
          </w:pPr>
          <w:r>
            <w:t>FSM # - Title Caption Here</w:t>
          </w:r>
        </w:p>
        <w:p w:rsidR="009D0C40" w:rsidRDefault="009D0C40">
          <w:pPr>
            <w:pStyle w:val="Header2"/>
          </w:pPr>
          <w:r>
            <w:t>Chapter # - Chapter Caption Here</w:t>
          </w:r>
        </w:p>
      </w:tc>
    </w:tr>
  </w:tbl>
  <w:p w:rsidR="009D0C40" w:rsidRDefault="009D0C40">
    <w:pPr>
      <w:pStyle w:val="Header"/>
    </w:pPr>
  </w:p>
  <w:p w:rsidR="009D0C40" w:rsidRDefault="009D0C4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000" w:firstRow="0" w:lastRow="0" w:firstColumn="0" w:lastColumn="0" w:noHBand="0" w:noVBand="0"/>
    </w:tblPr>
    <w:tblGrid>
      <w:gridCol w:w="7488"/>
      <w:gridCol w:w="2088"/>
    </w:tblGrid>
    <w:tr w:rsidR="009D0C40">
      <w:tc>
        <w:tcPr>
          <w:tcW w:w="7488" w:type="dxa"/>
        </w:tcPr>
        <w:p w:rsidR="009D0C40" w:rsidRDefault="009D0C40">
          <w:pPr>
            <w:pStyle w:val="Header"/>
          </w:pPr>
        </w:p>
      </w:tc>
      <w:tc>
        <w:tcPr>
          <w:tcW w:w="2088" w:type="dxa"/>
        </w:tcPr>
        <w:p w:rsidR="009D0C40" w:rsidRDefault="009D0C40">
          <w:pPr>
            <w:pStyle w:val="Header"/>
          </w:pPr>
        </w:p>
      </w:tc>
    </w:tr>
  </w:tbl>
  <w:p w:rsidR="009D0C40" w:rsidRDefault="009D0C4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68AF0BE"/>
    <w:lvl w:ilvl="0">
      <w:start w:val="1"/>
      <w:numFmt w:val="decimal"/>
      <w:lvlText w:val="%1."/>
      <w:lvlJc w:val="left"/>
      <w:pPr>
        <w:tabs>
          <w:tab w:val="num" w:pos="1800"/>
        </w:tabs>
        <w:ind w:left="1800" w:hanging="360"/>
      </w:pPr>
    </w:lvl>
  </w:abstractNum>
  <w:abstractNum w:abstractNumId="1">
    <w:nsid w:val="FFFFFF7D"/>
    <w:multiLevelType w:val="singleLevel"/>
    <w:tmpl w:val="CA20CD9E"/>
    <w:lvl w:ilvl="0">
      <w:start w:val="1"/>
      <w:numFmt w:val="decimal"/>
      <w:lvlText w:val="%1."/>
      <w:lvlJc w:val="left"/>
      <w:pPr>
        <w:tabs>
          <w:tab w:val="num" w:pos="1440"/>
        </w:tabs>
        <w:ind w:left="1440" w:hanging="360"/>
      </w:pPr>
    </w:lvl>
  </w:abstractNum>
  <w:abstractNum w:abstractNumId="2">
    <w:nsid w:val="FFFFFF7E"/>
    <w:multiLevelType w:val="singleLevel"/>
    <w:tmpl w:val="F82EC044"/>
    <w:lvl w:ilvl="0">
      <w:start w:val="1"/>
      <w:numFmt w:val="decimal"/>
      <w:lvlText w:val="%1."/>
      <w:lvlJc w:val="left"/>
      <w:pPr>
        <w:tabs>
          <w:tab w:val="num" w:pos="1080"/>
        </w:tabs>
        <w:ind w:left="1080" w:hanging="360"/>
      </w:pPr>
    </w:lvl>
  </w:abstractNum>
  <w:abstractNum w:abstractNumId="3">
    <w:nsid w:val="FFFFFF7F"/>
    <w:multiLevelType w:val="singleLevel"/>
    <w:tmpl w:val="D9146CF6"/>
    <w:lvl w:ilvl="0">
      <w:start w:val="1"/>
      <w:numFmt w:val="decimal"/>
      <w:lvlText w:val="%1."/>
      <w:lvlJc w:val="left"/>
      <w:pPr>
        <w:tabs>
          <w:tab w:val="num" w:pos="720"/>
        </w:tabs>
        <w:ind w:left="720" w:hanging="360"/>
      </w:pPr>
    </w:lvl>
  </w:abstractNum>
  <w:abstractNum w:abstractNumId="4">
    <w:nsid w:val="FFFFFF80"/>
    <w:multiLevelType w:val="singleLevel"/>
    <w:tmpl w:val="DEB43C7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D2F80202"/>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BBEE2F80"/>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528078DE"/>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24DC56E2"/>
    <w:lvl w:ilvl="0">
      <w:start w:val="1"/>
      <w:numFmt w:val="decimal"/>
      <w:lvlText w:val="%1."/>
      <w:lvlJc w:val="left"/>
      <w:pPr>
        <w:tabs>
          <w:tab w:val="num" w:pos="360"/>
        </w:tabs>
        <w:ind w:left="360" w:hanging="360"/>
      </w:pPr>
    </w:lvl>
  </w:abstractNum>
  <w:abstractNum w:abstractNumId="9">
    <w:nsid w:val="FFFFFF89"/>
    <w:multiLevelType w:val="singleLevel"/>
    <w:tmpl w:val="EFF059EA"/>
    <w:lvl w:ilvl="0">
      <w:start w:val="1"/>
      <w:numFmt w:val="bullet"/>
      <w:lvlText w:val=""/>
      <w:lvlJc w:val="left"/>
      <w:pPr>
        <w:tabs>
          <w:tab w:val="num" w:pos="360"/>
        </w:tabs>
        <w:ind w:left="360" w:hanging="360"/>
      </w:pPr>
      <w:rPr>
        <w:rFonts w:ascii="Symbol" w:hAnsi="Symbol" w:hint="default"/>
      </w:rPr>
    </w:lvl>
  </w:abstractNum>
  <w:abstractNum w:abstractNumId="10">
    <w:nsid w:val="02F641F8"/>
    <w:multiLevelType w:val="multilevel"/>
    <w:tmpl w:val="7534E10C"/>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1">
    <w:nsid w:val="16B1314B"/>
    <w:multiLevelType w:val="hybridMultilevel"/>
    <w:tmpl w:val="AC3046F4"/>
    <w:lvl w:ilvl="0" w:tplc="67580F3E">
      <w:start w:val="1"/>
      <w:numFmt w:val="decimal"/>
      <w:lvlText w:val="%1."/>
      <w:lvlJc w:val="left"/>
      <w:pPr>
        <w:tabs>
          <w:tab w:val="num" w:pos="36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469D353B"/>
    <w:multiLevelType w:val="hybridMultilevel"/>
    <w:tmpl w:val="D1344308"/>
    <w:lvl w:ilvl="0" w:tplc="83221A3A">
      <w:start w:val="1"/>
      <w:numFmt w:val="lowerLetter"/>
      <w:lvlText w:val="%1"/>
      <w:lvlJc w:val="left"/>
      <w:pPr>
        <w:tabs>
          <w:tab w:val="num" w:pos="1512"/>
        </w:tabs>
        <w:ind w:left="1152"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57F04958"/>
    <w:multiLevelType w:val="hybridMultilevel"/>
    <w:tmpl w:val="01124BEE"/>
    <w:lvl w:ilvl="0" w:tplc="7A56C9AA">
      <w:start w:val="1"/>
      <w:numFmt w:val="low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17"/>
        </w:tabs>
        <w:ind w:left="2517" w:hanging="360"/>
      </w:pPr>
      <w:rPr>
        <w:rFonts w:cs="Times New Roman"/>
      </w:rPr>
    </w:lvl>
    <w:lvl w:ilvl="2" w:tplc="0409001B" w:tentative="1">
      <w:start w:val="1"/>
      <w:numFmt w:val="lowerRoman"/>
      <w:lvlText w:val="%3."/>
      <w:lvlJc w:val="right"/>
      <w:pPr>
        <w:tabs>
          <w:tab w:val="num" w:pos="3237"/>
        </w:tabs>
        <w:ind w:left="3237" w:hanging="180"/>
      </w:pPr>
      <w:rPr>
        <w:rFonts w:cs="Times New Roman"/>
      </w:rPr>
    </w:lvl>
    <w:lvl w:ilvl="3" w:tplc="0409000F" w:tentative="1">
      <w:start w:val="1"/>
      <w:numFmt w:val="decimal"/>
      <w:lvlText w:val="%4."/>
      <w:lvlJc w:val="left"/>
      <w:pPr>
        <w:tabs>
          <w:tab w:val="num" w:pos="3957"/>
        </w:tabs>
        <w:ind w:left="3957" w:hanging="360"/>
      </w:pPr>
      <w:rPr>
        <w:rFonts w:cs="Times New Roman"/>
      </w:rPr>
    </w:lvl>
    <w:lvl w:ilvl="4" w:tplc="04090019" w:tentative="1">
      <w:start w:val="1"/>
      <w:numFmt w:val="lowerLetter"/>
      <w:lvlText w:val="%5."/>
      <w:lvlJc w:val="left"/>
      <w:pPr>
        <w:tabs>
          <w:tab w:val="num" w:pos="4677"/>
        </w:tabs>
        <w:ind w:left="4677" w:hanging="360"/>
      </w:pPr>
      <w:rPr>
        <w:rFonts w:cs="Times New Roman"/>
      </w:rPr>
    </w:lvl>
    <w:lvl w:ilvl="5" w:tplc="0409001B" w:tentative="1">
      <w:start w:val="1"/>
      <w:numFmt w:val="lowerRoman"/>
      <w:lvlText w:val="%6."/>
      <w:lvlJc w:val="right"/>
      <w:pPr>
        <w:tabs>
          <w:tab w:val="num" w:pos="5397"/>
        </w:tabs>
        <w:ind w:left="5397" w:hanging="180"/>
      </w:pPr>
      <w:rPr>
        <w:rFonts w:cs="Times New Roman"/>
      </w:rPr>
    </w:lvl>
    <w:lvl w:ilvl="6" w:tplc="0409000F" w:tentative="1">
      <w:start w:val="1"/>
      <w:numFmt w:val="decimal"/>
      <w:lvlText w:val="%7."/>
      <w:lvlJc w:val="left"/>
      <w:pPr>
        <w:tabs>
          <w:tab w:val="num" w:pos="6117"/>
        </w:tabs>
        <w:ind w:left="6117" w:hanging="360"/>
      </w:pPr>
      <w:rPr>
        <w:rFonts w:cs="Times New Roman"/>
      </w:rPr>
    </w:lvl>
    <w:lvl w:ilvl="7" w:tplc="04090019" w:tentative="1">
      <w:start w:val="1"/>
      <w:numFmt w:val="lowerLetter"/>
      <w:lvlText w:val="%8."/>
      <w:lvlJc w:val="left"/>
      <w:pPr>
        <w:tabs>
          <w:tab w:val="num" w:pos="6837"/>
        </w:tabs>
        <w:ind w:left="6837" w:hanging="360"/>
      </w:pPr>
      <w:rPr>
        <w:rFonts w:cs="Times New Roman"/>
      </w:rPr>
    </w:lvl>
    <w:lvl w:ilvl="8" w:tplc="0409001B" w:tentative="1">
      <w:start w:val="1"/>
      <w:numFmt w:val="lowerRoman"/>
      <w:lvlText w:val="%9."/>
      <w:lvlJc w:val="right"/>
      <w:pPr>
        <w:tabs>
          <w:tab w:val="num" w:pos="7557"/>
        </w:tabs>
        <w:ind w:left="7557" w:hanging="180"/>
      </w:pPr>
      <w:rPr>
        <w:rFonts w:cs="Times New Roman"/>
      </w:rPr>
    </w:lvl>
  </w:abstractNum>
  <w:abstractNum w:abstractNumId="14">
    <w:nsid w:val="68EE3904"/>
    <w:multiLevelType w:val="hybridMultilevel"/>
    <w:tmpl w:val="1A3A9822"/>
    <w:lvl w:ilvl="0" w:tplc="04090019">
      <w:start w:val="1"/>
      <w:numFmt w:val="lowerLetter"/>
      <w:lvlText w:val="%1."/>
      <w:lvlJc w:val="left"/>
      <w:pPr>
        <w:tabs>
          <w:tab w:val="num" w:pos="1440"/>
        </w:tabs>
        <w:ind w:left="1440" w:hanging="360"/>
      </w:pPr>
      <w:rPr>
        <w:rFonts w:cs="Times New Roman" w:hint="default"/>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num w:numId="1">
    <w:abstractNumId w:val="11"/>
  </w:num>
  <w:num w:numId="2">
    <w:abstractNumId w:val="1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3"/>
  </w:num>
  <w:num w:numId="14">
    <w:abstractNumId w:val="1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4"/>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6E90"/>
    <w:rsid w:val="00032613"/>
    <w:rsid w:val="000477A0"/>
    <w:rsid w:val="000B58C7"/>
    <w:rsid w:val="000F3EDB"/>
    <w:rsid w:val="0020325C"/>
    <w:rsid w:val="00213C3D"/>
    <w:rsid w:val="003C643D"/>
    <w:rsid w:val="003F17B3"/>
    <w:rsid w:val="003F6010"/>
    <w:rsid w:val="00403A8E"/>
    <w:rsid w:val="0042789C"/>
    <w:rsid w:val="00480E86"/>
    <w:rsid w:val="004A6E90"/>
    <w:rsid w:val="004B23A5"/>
    <w:rsid w:val="004D75DD"/>
    <w:rsid w:val="00500368"/>
    <w:rsid w:val="0053176F"/>
    <w:rsid w:val="00542E9A"/>
    <w:rsid w:val="005D2283"/>
    <w:rsid w:val="00625D00"/>
    <w:rsid w:val="007E3111"/>
    <w:rsid w:val="00815152"/>
    <w:rsid w:val="00963A2A"/>
    <w:rsid w:val="009B0D88"/>
    <w:rsid w:val="009D0C40"/>
    <w:rsid w:val="00A36651"/>
    <w:rsid w:val="00AD2854"/>
    <w:rsid w:val="00B56419"/>
    <w:rsid w:val="00BB379F"/>
    <w:rsid w:val="00CD2CD0"/>
    <w:rsid w:val="00D57499"/>
    <w:rsid w:val="00D93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uiPriority w:val="9"/>
    <w:qFormat/>
    <w:pPr>
      <w:keepNext/>
      <w:spacing w:before="240"/>
      <w:outlineLvl w:val="0"/>
    </w:pPr>
    <w:rPr>
      <w:rFonts w:ascii="Arial" w:hAnsi="Arial" w:cs="Arial"/>
      <w:b/>
      <w:bCs/>
      <w:caps/>
      <w:color w:val="0000FF"/>
      <w:kern w:val="32"/>
      <w:szCs w:val="32"/>
    </w:rPr>
  </w:style>
  <w:style w:type="paragraph" w:styleId="Heading2">
    <w:name w:val="heading 2"/>
    <w:basedOn w:val="Normal"/>
    <w:next w:val="Normal"/>
    <w:link w:val="Heading2Char"/>
    <w:uiPriority w:val="9"/>
    <w:qFormat/>
    <w:pPr>
      <w:keepNext/>
      <w:spacing w:before="240"/>
      <w:outlineLvl w:val="1"/>
    </w:pPr>
    <w:rPr>
      <w:rFonts w:ascii="Arial" w:hAnsi="Arial" w:cs="Arial"/>
      <w:b/>
      <w:bCs/>
      <w:iCs/>
      <w:color w:val="0000FF"/>
      <w:szCs w:val="28"/>
    </w:rPr>
  </w:style>
  <w:style w:type="paragraph" w:styleId="Heading3">
    <w:name w:val="heading 3"/>
    <w:basedOn w:val="Normal"/>
    <w:next w:val="Normal"/>
    <w:qFormat/>
    <w:pPr>
      <w:keepNext/>
      <w:spacing w:before="240"/>
      <w:outlineLvl w:val="2"/>
    </w:pPr>
    <w:rPr>
      <w:rFonts w:ascii="Arial" w:hAnsi="Arial" w:cs="Arial"/>
      <w:b/>
      <w:bCs/>
      <w:color w:val="0000F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Chapter">
    <w:name w:val="Title_Chapter"/>
    <w:aliases w:val="or Part"/>
    <w:basedOn w:val="Normal"/>
    <w:pPr>
      <w:jc w:val="center"/>
    </w:pPr>
    <w:rPr>
      <w:rFonts w:ascii="Arial" w:hAnsi="Arial"/>
      <w:b/>
      <w:caps/>
      <w:color w:val="0000FF"/>
    </w:rPr>
  </w:style>
  <w:style w:type="paragraph" w:customStyle="1" w:styleId="Categories">
    <w:name w:val="Categories"/>
    <w:basedOn w:val="Normal"/>
    <w:rPr>
      <w:rFonts w:ascii="Arial" w:hAnsi="Arial"/>
      <w:b/>
      <w:color w:val="0000FF"/>
    </w:rPr>
  </w:style>
  <w:style w:type="paragraph" w:styleId="Header">
    <w:name w:val="header"/>
    <w:basedOn w:val="Normal"/>
    <w:link w:val="HeaderChar"/>
    <w:uiPriority w:val="99"/>
    <w:pPr>
      <w:tabs>
        <w:tab w:val="center" w:pos="4320"/>
        <w:tab w:val="right" w:pos="8640"/>
      </w:tabs>
    </w:pPr>
    <w:rPr>
      <w:rFonts w:ascii="Arial" w:hAnsi="Arial"/>
      <w:sz w:val="16"/>
    </w:rPr>
  </w:style>
  <w:style w:type="paragraph" w:customStyle="1" w:styleId="Header2">
    <w:name w:val="Header2"/>
    <w:basedOn w:val="Header"/>
    <w:pPr>
      <w:jc w:val="center"/>
    </w:pPr>
    <w:rPr>
      <w:b/>
      <w:bCs/>
      <w:caps/>
      <w:sz w:val="20"/>
    </w:rPr>
  </w:style>
  <w:style w:type="paragraph" w:customStyle="1" w:styleId="Exhibit">
    <w:name w:val="Exhibit"/>
    <w:basedOn w:val="Normal"/>
    <w:next w:val="Normal"/>
    <w:pPr>
      <w:jc w:val="center"/>
    </w:pPr>
    <w:rPr>
      <w:u w:val="single"/>
    </w:rPr>
  </w:style>
  <w:style w:type="paragraph" w:customStyle="1" w:styleId="NumberList1">
    <w:name w:val="Number List 1"/>
    <w:aliases w:val="2,3,Numbered List - 1,3..."/>
    <w:basedOn w:val="Normal"/>
    <w:rsid w:val="009D0C40"/>
    <w:pPr>
      <w:spacing w:before="240"/>
      <w:ind w:left="720"/>
    </w:pPr>
  </w:style>
  <w:style w:type="paragraph" w:customStyle="1" w:styleId="NumberLista">
    <w:name w:val="Number List a"/>
    <w:aliases w:val="(1),(a)"/>
    <w:basedOn w:val="Normal"/>
    <w:pPr>
      <w:spacing w:before="240"/>
      <w:ind w:left="1080"/>
    </w:pPr>
  </w:style>
  <w:style w:type="paragraph" w:customStyle="1" w:styleId="Quotation">
    <w:name w:val="Quotation"/>
    <w:basedOn w:val="Normal"/>
    <w:next w:val="Normal"/>
    <w:pPr>
      <w:ind w:left="1080" w:right="1080"/>
    </w:pPr>
    <w:rPr>
      <w:b/>
    </w:rPr>
  </w:style>
  <w:style w:type="paragraph" w:styleId="Caption">
    <w:name w:val="caption"/>
    <w:basedOn w:val="Normal"/>
    <w:next w:val="Normal"/>
    <w:qFormat/>
    <w:pPr>
      <w:jc w:val="center"/>
    </w:pPr>
    <w:rPr>
      <w:bCs/>
      <w:szCs w:val="20"/>
      <w:u w:val="single"/>
    </w:rPr>
  </w:style>
  <w:style w:type="paragraph" w:styleId="Footer">
    <w:name w:val="footer"/>
    <w:basedOn w:val="Normal"/>
    <w:pPr>
      <w:tabs>
        <w:tab w:val="center" w:pos="4320"/>
        <w:tab w:val="right" w:pos="8640"/>
      </w:tabs>
    </w:pPr>
  </w:style>
  <w:style w:type="paragraph" w:customStyle="1" w:styleId="SignatorTitle">
    <w:name w:val="Signator Title"/>
    <w:basedOn w:val="Normal"/>
    <w:rsid w:val="004A6E90"/>
    <w:pPr>
      <w:widowControl w:val="0"/>
      <w:autoSpaceDE w:val="0"/>
      <w:autoSpaceDN w:val="0"/>
    </w:pPr>
    <w:rPr>
      <w:rFonts w:ascii="NewCenturySchlbk" w:hAnsi="NewCenturySchlbk"/>
      <w:noProof/>
      <w:color w:val="000000"/>
    </w:rPr>
  </w:style>
  <w:style w:type="paragraph" w:styleId="TOC1">
    <w:name w:val="toc 1"/>
    <w:basedOn w:val="Normal"/>
    <w:next w:val="Normal"/>
    <w:autoRedefine/>
    <w:semiHidden/>
    <w:pPr>
      <w:ind w:left="720" w:hanging="720"/>
    </w:pPr>
    <w:rPr>
      <w:rFonts w:ascii="Arial" w:hAnsi="Arial"/>
      <w:b/>
      <w:color w:val="0000FF"/>
    </w:rPr>
  </w:style>
  <w:style w:type="paragraph" w:styleId="TOC2">
    <w:name w:val="toc 2"/>
    <w:basedOn w:val="Normal"/>
    <w:next w:val="Normal"/>
    <w:autoRedefine/>
    <w:semiHidden/>
    <w:pPr>
      <w:ind w:left="965" w:hanging="720"/>
    </w:pPr>
  </w:style>
  <w:style w:type="paragraph" w:styleId="TOC3">
    <w:name w:val="toc 3"/>
    <w:basedOn w:val="Normal"/>
    <w:next w:val="Normal"/>
    <w:autoRedefine/>
    <w:semiHidden/>
    <w:pPr>
      <w:ind w:left="1195" w:hanging="720"/>
    </w:pPr>
  </w:style>
  <w:style w:type="paragraph" w:customStyle="1" w:styleId="NumberedList-a">
    <w:name w:val="Numbered List - a"/>
    <w:aliases w:val="b,c..."/>
    <w:basedOn w:val="Normal"/>
    <w:rsid w:val="004A6E90"/>
    <w:pPr>
      <w:widowControl w:val="0"/>
      <w:autoSpaceDE w:val="0"/>
      <w:autoSpaceDN w:val="0"/>
      <w:spacing w:after="216"/>
      <w:ind w:left="1152"/>
    </w:pPr>
    <w:rPr>
      <w:rFonts w:ascii="NewCenturySchlbk" w:hAnsi="NewCenturySchlbk"/>
      <w:noProof/>
      <w:color w:val="000000"/>
    </w:rPr>
  </w:style>
  <w:style w:type="paragraph" w:customStyle="1" w:styleId="Default">
    <w:name w:val="Default"/>
    <w:rsid w:val="004A6E90"/>
    <w:pPr>
      <w:autoSpaceDE w:val="0"/>
      <w:autoSpaceDN w:val="0"/>
      <w:adjustRightInd w:val="0"/>
    </w:pPr>
    <w:rPr>
      <w:color w:val="000000"/>
      <w:sz w:val="24"/>
      <w:szCs w:val="24"/>
    </w:rPr>
  </w:style>
  <w:style w:type="paragraph" w:styleId="ListParagraph">
    <w:name w:val="List Paragraph"/>
    <w:basedOn w:val="Normal"/>
    <w:uiPriority w:val="34"/>
    <w:qFormat/>
    <w:rsid w:val="004A6E90"/>
    <w:pPr>
      <w:ind w:left="720"/>
    </w:pPr>
  </w:style>
  <w:style w:type="paragraph" w:styleId="NormalWeb">
    <w:name w:val="Normal (Web)"/>
    <w:basedOn w:val="Normal"/>
    <w:uiPriority w:val="99"/>
    <w:rsid w:val="004A6E90"/>
    <w:pPr>
      <w:overflowPunct w:val="0"/>
      <w:autoSpaceDE w:val="0"/>
      <w:autoSpaceDN w:val="0"/>
      <w:adjustRightInd w:val="0"/>
      <w:spacing w:before="100" w:after="100"/>
      <w:textAlignment w:val="baseline"/>
    </w:pPr>
    <w:rPr>
      <w:rFonts w:ascii="Arial Unicode MS" w:eastAsia="Arial Unicode MS"/>
      <w:szCs w:val="20"/>
    </w:rPr>
  </w:style>
  <w:style w:type="character" w:customStyle="1" w:styleId="HeaderChar">
    <w:name w:val="Header Char"/>
    <w:link w:val="Header"/>
    <w:uiPriority w:val="99"/>
    <w:rsid w:val="004A6E90"/>
    <w:rPr>
      <w:rFonts w:ascii="Arial" w:hAnsi="Arial"/>
      <w:sz w:val="16"/>
      <w:szCs w:val="24"/>
    </w:rPr>
  </w:style>
  <w:style w:type="paragraph" w:customStyle="1" w:styleId="Cell">
    <w:name w:val="Cell"/>
    <w:basedOn w:val="Normal"/>
    <w:rsid w:val="004A6E90"/>
    <w:pPr>
      <w:widowControl w:val="0"/>
      <w:overflowPunct w:val="0"/>
      <w:autoSpaceDE w:val="0"/>
      <w:autoSpaceDN w:val="0"/>
      <w:adjustRightInd w:val="0"/>
      <w:textAlignment w:val="baseline"/>
    </w:pPr>
    <w:rPr>
      <w:rFonts w:ascii="Times" w:hAnsi="Times"/>
      <w:noProof/>
      <w:color w:val="000000"/>
      <w:szCs w:val="20"/>
    </w:rPr>
  </w:style>
  <w:style w:type="character" w:customStyle="1" w:styleId="Heading2Char">
    <w:name w:val="Heading 2 Char"/>
    <w:link w:val="Heading2"/>
    <w:uiPriority w:val="9"/>
    <w:rsid w:val="00963A2A"/>
    <w:rPr>
      <w:rFonts w:ascii="Arial" w:hAnsi="Arial" w:cs="Arial"/>
      <w:b/>
      <w:bCs/>
      <w:iCs/>
      <w:color w:val="0000FF"/>
      <w:sz w:val="24"/>
      <w:szCs w:val="28"/>
    </w:rPr>
  </w:style>
  <w:style w:type="paragraph" w:customStyle="1" w:styleId="2ndpagetitleinfo">
    <w:name w:val="+2nd page title info"/>
    <w:basedOn w:val="Normal"/>
    <w:rsid w:val="00963A2A"/>
    <w:pPr>
      <w:widowControl w:val="0"/>
      <w:autoSpaceDE w:val="0"/>
      <w:autoSpaceDN w:val="0"/>
      <w:jc w:val="center"/>
    </w:pPr>
    <w:rPr>
      <w:rFonts w:ascii="NewCenturySchlbk" w:hAnsi="NewCenturySchlbk"/>
      <w:noProof/>
      <w:color w:val="000000"/>
    </w:rPr>
  </w:style>
  <w:style w:type="paragraph" w:customStyle="1" w:styleId="Paragraph">
    <w:name w:val="Paragraph"/>
    <w:basedOn w:val="Normal"/>
    <w:rsid w:val="00963A2A"/>
    <w:pPr>
      <w:widowControl w:val="0"/>
      <w:autoSpaceDE w:val="0"/>
      <w:autoSpaceDN w:val="0"/>
      <w:spacing w:after="216"/>
    </w:pPr>
    <w:rPr>
      <w:rFonts w:ascii="NewCenturySchlbk" w:hAnsi="NewCenturySchlbk"/>
      <w:noProof/>
      <w:color w:val="000000"/>
    </w:rPr>
  </w:style>
  <w:style w:type="character" w:customStyle="1" w:styleId="Heading1Char">
    <w:name w:val="Heading 1 Char"/>
    <w:link w:val="Heading1"/>
    <w:uiPriority w:val="9"/>
    <w:rsid w:val="00963A2A"/>
    <w:rPr>
      <w:rFonts w:ascii="Arial" w:hAnsi="Arial" w:cs="Arial"/>
      <w:b/>
      <w:bCs/>
      <w:caps/>
      <w:color w:val="0000FF"/>
      <w:kern w:val="32"/>
      <w:sz w:val="24"/>
      <w:szCs w:val="32"/>
    </w:rPr>
  </w:style>
  <w:style w:type="paragraph" w:styleId="BalloonText">
    <w:name w:val="Balloon Text"/>
    <w:basedOn w:val="Normal"/>
    <w:link w:val="BalloonTextChar"/>
    <w:uiPriority w:val="99"/>
    <w:semiHidden/>
    <w:unhideWhenUsed/>
    <w:rsid w:val="00403A8E"/>
    <w:rPr>
      <w:rFonts w:ascii="Tahoma" w:hAnsi="Tahoma" w:cs="Tahoma"/>
      <w:sz w:val="16"/>
      <w:szCs w:val="16"/>
    </w:rPr>
  </w:style>
  <w:style w:type="character" w:customStyle="1" w:styleId="BalloonTextChar">
    <w:name w:val="Balloon Text Char"/>
    <w:link w:val="BalloonText"/>
    <w:uiPriority w:val="99"/>
    <w:semiHidden/>
    <w:rsid w:val="00403A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oakley\Desktop\fsm_supple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677919-57C3-4B00-843A-D32008B16D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fsm_supplement.dot</Template>
  <TotalTime>0</TotalTime>
  <Pages>12</Pages>
  <Words>3423</Words>
  <Characters>19514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22892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merritt oakley</dc:creator>
  <cp:keywords/>
  <dc:description/>
  <cp:lastModifiedBy>merritt oakley</cp:lastModifiedBy>
  <cp:revision>2</cp:revision>
  <cp:lastPrinted>2012-12-03T17:04:00Z</cp:lastPrinted>
  <dcterms:created xsi:type="dcterms:W3CDTF">2012-12-04T21:02:00Z</dcterms:created>
  <dcterms:modified xsi:type="dcterms:W3CDTF">2012-12-04T21:02:00Z</dcterms:modified>
</cp:coreProperties>
</file>