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3B3A42" w14:textId="48C25451" w:rsidR="00957E37" w:rsidRDefault="00924A73" w:rsidP="00957E37">
      <w:pPr>
        <w:pStyle w:val="None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22979C5" wp14:editId="16DF2502">
            <wp:simplePos x="0" y="0"/>
            <wp:positionH relativeFrom="column">
              <wp:posOffset>6235700</wp:posOffset>
            </wp:positionH>
            <wp:positionV relativeFrom="paragraph">
              <wp:posOffset>169333</wp:posOffset>
            </wp:positionV>
            <wp:extent cx="590058" cy="555165"/>
            <wp:effectExtent l="0" t="0" r="635" b="0"/>
            <wp:wrapNone/>
            <wp:docPr id="18449790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058" cy="555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57019">
        <w:rPr>
          <w:noProof/>
        </w:rPr>
        <w:drawing>
          <wp:inline distT="0" distB="0" distL="0" distR="0" wp14:anchorId="107C3188" wp14:editId="01F97516">
            <wp:extent cx="7772384" cy="837870"/>
            <wp:effectExtent l="0" t="0" r="0" b="635"/>
            <wp:docPr id="9" name="Picture 9" descr="U.S. Department of Agriculture and Forest Service log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U.S. Department of Agriculture and Forest Service logo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384" cy="837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09AD90" w14:textId="3B8278D7" w:rsidR="008E7D3D" w:rsidRDefault="004B3A66" w:rsidP="00924A73">
      <w:pPr>
        <w:pStyle w:val="Unit-Date"/>
        <w:sectPr w:rsidR="008E7D3D" w:rsidSect="00363778">
          <w:footerReference w:type="default" r:id="rId13"/>
          <w:pgSz w:w="12240" w:h="15840" w:code="1"/>
          <w:pgMar w:top="0" w:right="720" w:bottom="1440" w:left="720" w:header="907" w:footer="576" w:gutter="0"/>
          <w:cols w:space="720"/>
          <w:titlePg/>
          <w:docGrid w:linePitch="326"/>
        </w:sectPr>
      </w:pPr>
      <w:r>
        <w:t>Nez Perce-Clearwater National Forests</w:t>
      </w:r>
      <w:r w:rsidR="0009314A">
        <w:t> </w:t>
      </w:r>
      <w:r w:rsidR="00557019">
        <w:t>|</w:t>
      </w:r>
      <w:r w:rsidR="0009314A">
        <w:t> </w:t>
      </w:r>
      <w:r w:rsidR="006D55E7">
        <w:t>6/15/2026</w:t>
      </w:r>
    </w:p>
    <w:p w14:paraId="5A5B008E" w14:textId="33C4D795" w:rsidR="00924A73" w:rsidRPr="00924A73" w:rsidRDefault="00924A73" w:rsidP="00924A73">
      <w:pPr>
        <w:pStyle w:val="Title"/>
      </w:pPr>
      <w:r>
        <w:t>North Central Idaho Resource Advisory Committee</w:t>
      </w:r>
    </w:p>
    <w:p w14:paraId="252C6C82" w14:textId="56D72C33" w:rsidR="008E7D3D" w:rsidRDefault="00924A73" w:rsidP="008E7D3D">
      <w:pPr>
        <w:pStyle w:val="Subtitle"/>
      </w:pPr>
      <w:r>
        <w:t>Membership Interest Form</w:t>
      </w:r>
    </w:p>
    <w:p w14:paraId="344B8381" w14:textId="77777777" w:rsidR="008E7D3D" w:rsidRDefault="008E7D3D" w:rsidP="008E7D3D">
      <w:pPr>
        <w:pStyle w:val="Subtitle"/>
        <w:sectPr w:rsidR="008E7D3D" w:rsidSect="00363778">
          <w:type w:val="continuous"/>
          <w:pgSz w:w="12240" w:h="15840" w:code="1"/>
          <w:pgMar w:top="720" w:right="720" w:bottom="1440" w:left="720" w:header="907" w:footer="720" w:gutter="0"/>
          <w:cols w:space="720"/>
          <w:titlePg/>
          <w:docGrid w:linePitch="326"/>
        </w:sectPr>
      </w:pPr>
    </w:p>
    <w:p w14:paraId="651A7679" w14:textId="3A55A075" w:rsidR="00DF1017" w:rsidRDefault="00924A73" w:rsidP="000E5036">
      <w:r>
        <w:t xml:space="preserve">If you are interested in serving a four-year term as a North Central Idaho Resource Advisory Committee member, please complete </w:t>
      </w:r>
      <w:r w:rsidR="00497763">
        <w:t>this form</w:t>
      </w:r>
      <w:r>
        <w:t xml:space="preserve"> and return </w:t>
      </w:r>
      <w:r w:rsidR="00497763">
        <w:t>it</w:t>
      </w:r>
      <w:r>
        <w:t xml:space="preserve"> to </w:t>
      </w:r>
      <w:hyperlink r:id="rId14" w:history="1">
        <w:r w:rsidR="006D55E7" w:rsidRPr="00F51480">
          <w:rPr>
            <w:rStyle w:val="Hyperlink"/>
          </w:rPr>
          <w:t>jeremy.harris@usda.gov</w:t>
        </w:r>
      </w:hyperlink>
      <w:r w:rsidR="006D55E7">
        <w:t xml:space="preserve">  </w:t>
      </w:r>
    </w:p>
    <w:p w14:paraId="072DEF45" w14:textId="1839E517" w:rsidR="00DF1017" w:rsidRDefault="00DF1017" w:rsidP="00DF1017">
      <w:pPr>
        <w:pStyle w:val="Heading3"/>
      </w:pPr>
      <w:r>
        <w:t>Name:</w:t>
      </w:r>
      <w:r w:rsidR="00C80FE5">
        <w:t xml:space="preserve">  _______________________________________________________________________</w:t>
      </w:r>
    </w:p>
    <w:p w14:paraId="73723A58" w14:textId="003541CD" w:rsidR="00C80FE5" w:rsidRPr="00C80FE5" w:rsidRDefault="00DF1017" w:rsidP="00C80FE5">
      <w:pPr>
        <w:pStyle w:val="Heading3"/>
      </w:pPr>
      <w:r>
        <w:t>Organization:</w:t>
      </w:r>
      <w:r w:rsidR="00C80FE5">
        <w:t xml:space="preserve">  _________________________________________________________________</w:t>
      </w:r>
    </w:p>
    <w:p w14:paraId="647BD317" w14:textId="0EDE570D" w:rsidR="00DF1017" w:rsidRDefault="00DF1017" w:rsidP="00DF1017">
      <w:pPr>
        <w:pStyle w:val="Heading3"/>
      </w:pPr>
      <w:r>
        <w:t>Address:</w:t>
      </w:r>
      <w:r w:rsidR="00C80FE5">
        <w:t xml:space="preserve">  _____________________________________________________________________</w:t>
      </w:r>
    </w:p>
    <w:p w14:paraId="04D4D258" w14:textId="120C3C37" w:rsidR="00DF1017" w:rsidRDefault="00DF1017" w:rsidP="00DF1017">
      <w:pPr>
        <w:pStyle w:val="Heading3"/>
      </w:pPr>
      <w:r>
        <w:t>Phone:</w:t>
      </w:r>
      <w:r w:rsidR="00C80FE5">
        <w:t xml:space="preserve">  _______________________________________________________________________</w:t>
      </w:r>
    </w:p>
    <w:p w14:paraId="6EBD9820" w14:textId="5CCDEE5B" w:rsidR="00DF1017" w:rsidRDefault="00DF1017" w:rsidP="0048256E">
      <w:pPr>
        <w:pStyle w:val="Heading3"/>
      </w:pPr>
      <w:r>
        <w:t>Email:</w:t>
      </w:r>
      <w:r w:rsidR="00C80FE5">
        <w:t xml:space="preserve">  ________________________________________________________________________</w:t>
      </w:r>
    </w:p>
    <w:p w14:paraId="67FC57CB" w14:textId="0D39F043" w:rsidR="00DF1017" w:rsidRDefault="00DF1017" w:rsidP="00DF1017">
      <w:r>
        <w:t>Please indicate interest group(s) you represent by checking all that apply: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DF1017" w14:paraId="41A009F6" w14:textId="77777777" w:rsidTr="0048256E">
        <w:tc>
          <w:tcPr>
            <w:tcW w:w="3596" w:type="dxa"/>
          </w:tcPr>
          <w:p w14:paraId="691D493A" w14:textId="1C23B8A6" w:rsidR="00DF1017" w:rsidRDefault="00DF1017" w:rsidP="00DF1017">
            <w:pPr>
              <w:pStyle w:val="Heading2"/>
              <w:jc w:val="center"/>
            </w:pPr>
            <w:r>
              <w:t>Category A</w:t>
            </w:r>
          </w:p>
        </w:tc>
        <w:tc>
          <w:tcPr>
            <w:tcW w:w="3597" w:type="dxa"/>
          </w:tcPr>
          <w:p w14:paraId="238F1AC7" w14:textId="121BB33E" w:rsidR="00DF1017" w:rsidRDefault="00DF1017" w:rsidP="00DF1017">
            <w:pPr>
              <w:pStyle w:val="Heading2"/>
              <w:jc w:val="center"/>
            </w:pPr>
            <w:r>
              <w:t>Category B</w:t>
            </w:r>
          </w:p>
        </w:tc>
        <w:tc>
          <w:tcPr>
            <w:tcW w:w="3597" w:type="dxa"/>
          </w:tcPr>
          <w:p w14:paraId="4402FC90" w14:textId="0E1D0373" w:rsidR="00DF1017" w:rsidRDefault="00DF1017" w:rsidP="00DF1017">
            <w:pPr>
              <w:pStyle w:val="Heading2"/>
              <w:jc w:val="center"/>
            </w:pPr>
            <w:r>
              <w:t>Category C</w:t>
            </w:r>
          </w:p>
        </w:tc>
      </w:tr>
      <w:tr w:rsidR="00DF1017" w:rsidRPr="00DF1017" w14:paraId="0886BC66" w14:textId="77777777" w:rsidTr="0048256E">
        <w:tc>
          <w:tcPr>
            <w:tcW w:w="3596" w:type="dxa"/>
          </w:tcPr>
          <w:p w14:paraId="33AB008E" w14:textId="6FDB471C" w:rsidR="00DF1017" w:rsidRPr="00DF1017" w:rsidRDefault="00DF1017" w:rsidP="00DF1017">
            <w:pPr>
              <w:ind w:left="516" w:hanging="516"/>
              <w:rPr>
                <w:sz w:val="18"/>
                <w:szCs w:val="18"/>
              </w:rPr>
            </w:pPr>
            <w:r w:rsidRPr="00DF1017">
              <w:rPr>
                <w:sz w:val="18"/>
                <w:szCs w:val="18"/>
              </w:rPr>
              <w:t>_____ Organized labor or non-timber forest product harvester groups</w:t>
            </w:r>
          </w:p>
        </w:tc>
        <w:tc>
          <w:tcPr>
            <w:tcW w:w="3597" w:type="dxa"/>
          </w:tcPr>
          <w:p w14:paraId="4241076D" w14:textId="45834C88" w:rsidR="00DF1017" w:rsidRPr="00DF1017" w:rsidRDefault="00DF1017" w:rsidP="00DF1017">
            <w:pPr>
              <w:ind w:left="524" w:hanging="52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 Nationally recognized environmental organizations</w:t>
            </w:r>
          </w:p>
        </w:tc>
        <w:tc>
          <w:tcPr>
            <w:tcW w:w="3597" w:type="dxa"/>
          </w:tcPr>
          <w:p w14:paraId="53C6B125" w14:textId="53E8091C" w:rsidR="00DF1017" w:rsidRPr="00DF1017" w:rsidRDefault="00DF1017" w:rsidP="00B01944">
            <w:pPr>
              <w:ind w:left="524" w:hanging="52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</w:t>
            </w:r>
            <w:r w:rsidR="00B0194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Hold State elected office or serve as State designee</w:t>
            </w:r>
          </w:p>
        </w:tc>
      </w:tr>
      <w:tr w:rsidR="00DF1017" w:rsidRPr="00DF1017" w14:paraId="73D8664A" w14:textId="77777777" w:rsidTr="0048256E">
        <w:tc>
          <w:tcPr>
            <w:tcW w:w="3596" w:type="dxa"/>
          </w:tcPr>
          <w:p w14:paraId="33F6545F" w14:textId="63F73C9C" w:rsidR="00DF1017" w:rsidRPr="00DF1017" w:rsidRDefault="00DF1017" w:rsidP="002B6F23">
            <w:pPr>
              <w:ind w:left="516" w:hanging="51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 Developed outdoor recreation, off highway vehicle users, or commercial recreation activities</w:t>
            </w:r>
          </w:p>
        </w:tc>
        <w:tc>
          <w:tcPr>
            <w:tcW w:w="3597" w:type="dxa"/>
          </w:tcPr>
          <w:p w14:paraId="0C0F86A6" w14:textId="572C9692" w:rsidR="00DF1017" w:rsidRPr="00DF1017" w:rsidRDefault="002B6F23" w:rsidP="00B01944">
            <w:pPr>
              <w:ind w:left="524" w:hanging="52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 Regionally or locally recognized environmental organizations</w:t>
            </w:r>
          </w:p>
        </w:tc>
        <w:tc>
          <w:tcPr>
            <w:tcW w:w="3597" w:type="dxa"/>
          </w:tcPr>
          <w:p w14:paraId="4AAD4261" w14:textId="2273FF17" w:rsidR="00DF1017" w:rsidRPr="00DF1017" w:rsidRDefault="00B01944" w:rsidP="00CF16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 Hold county or local elected office</w:t>
            </w:r>
          </w:p>
        </w:tc>
      </w:tr>
      <w:tr w:rsidR="00DF1017" w:rsidRPr="00DF1017" w14:paraId="6B793C4D" w14:textId="77777777" w:rsidTr="0048256E">
        <w:tc>
          <w:tcPr>
            <w:tcW w:w="3596" w:type="dxa"/>
          </w:tcPr>
          <w:p w14:paraId="4FD92A08" w14:textId="14B0FE8F" w:rsidR="00DF1017" w:rsidRPr="00DF1017" w:rsidRDefault="0048256E" w:rsidP="0048256E">
            <w:pPr>
              <w:ind w:left="516" w:hanging="51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 Energy and mineral development interests; or commercial or recreational fishing interests</w:t>
            </w:r>
          </w:p>
        </w:tc>
        <w:tc>
          <w:tcPr>
            <w:tcW w:w="3597" w:type="dxa"/>
          </w:tcPr>
          <w:p w14:paraId="592E4634" w14:textId="59B9B5F0" w:rsidR="00DF1017" w:rsidRPr="00DF1017" w:rsidRDefault="0048256E" w:rsidP="00CF16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 Dispersed recreational activities</w:t>
            </w:r>
          </w:p>
        </w:tc>
        <w:tc>
          <w:tcPr>
            <w:tcW w:w="3597" w:type="dxa"/>
          </w:tcPr>
          <w:p w14:paraId="5F4815CD" w14:textId="42D48974" w:rsidR="00DF1017" w:rsidRPr="00DF1017" w:rsidRDefault="0048256E" w:rsidP="0048256E">
            <w:pPr>
              <w:ind w:left="524" w:hanging="52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 American Indian tribes within or adjacent to committee area</w:t>
            </w:r>
          </w:p>
        </w:tc>
      </w:tr>
      <w:tr w:rsidR="00DF1017" w:rsidRPr="00DF1017" w14:paraId="2BDE2B13" w14:textId="77777777" w:rsidTr="0048256E">
        <w:tc>
          <w:tcPr>
            <w:tcW w:w="3596" w:type="dxa"/>
          </w:tcPr>
          <w:p w14:paraId="250B4638" w14:textId="32F7F92A" w:rsidR="00DF1017" w:rsidRPr="00DF1017" w:rsidRDefault="0048256E" w:rsidP="00CF16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 Commercial timber industry</w:t>
            </w:r>
          </w:p>
        </w:tc>
        <w:tc>
          <w:tcPr>
            <w:tcW w:w="3597" w:type="dxa"/>
          </w:tcPr>
          <w:p w14:paraId="3C9189B7" w14:textId="28BBA23D" w:rsidR="00DF1017" w:rsidRPr="00DF1017" w:rsidRDefault="0048256E" w:rsidP="00CF16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 Archaeological and historical interests</w:t>
            </w:r>
          </w:p>
        </w:tc>
        <w:tc>
          <w:tcPr>
            <w:tcW w:w="3597" w:type="dxa"/>
          </w:tcPr>
          <w:p w14:paraId="365D143D" w14:textId="18C7169F" w:rsidR="00DF1017" w:rsidRPr="00DF1017" w:rsidRDefault="0048256E" w:rsidP="00CF16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 School officials or teachers</w:t>
            </w:r>
          </w:p>
        </w:tc>
      </w:tr>
      <w:tr w:rsidR="0048256E" w:rsidRPr="00DF1017" w14:paraId="14D643AE" w14:textId="77777777" w:rsidTr="0048256E">
        <w:tc>
          <w:tcPr>
            <w:tcW w:w="3596" w:type="dxa"/>
          </w:tcPr>
          <w:p w14:paraId="486DEE63" w14:textId="63ADA518" w:rsidR="0048256E" w:rsidRPr="00DF1017" w:rsidRDefault="0048256E" w:rsidP="0048256E">
            <w:pPr>
              <w:ind w:left="516" w:hanging="51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 Hold federal grazing or other land use permits, or represent nonindustrial private forest landowners within the area for which the committee is organized</w:t>
            </w:r>
          </w:p>
        </w:tc>
        <w:tc>
          <w:tcPr>
            <w:tcW w:w="3597" w:type="dxa"/>
          </w:tcPr>
          <w:p w14:paraId="3C5F1EE9" w14:textId="4070E445" w:rsidR="0048256E" w:rsidRPr="00DF1017" w:rsidRDefault="0048256E" w:rsidP="0048256E">
            <w:pPr>
              <w:ind w:left="524" w:hanging="52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 Nationally or regionally recognized wild horse and burro interest groups, wildlife or hunting organizations, or watershed associations</w:t>
            </w:r>
          </w:p>
        </w:tc>
        <w:tc>
          <w:tcPr>
            <w:tcW w:w="3597" w:type="dxa"/>
          </w:tcPr>
          <w:p w14:paraId="2831AD68" w14:textId="1B1F6764" w:rsidR="0048256E" w:rsidRPr="00DF1017" w:rsidRDefault="0048256E" w:rsidP="00CF16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 Represent the affected public at large</w:t>
            </w:r>
          </w:p>
        </w:tc>
      </w:tr>
    </w:tbl>
    <w:p w14:paraId="72F86D91" w14:textId="1762B5C9" w:rsidR="0048256E" w:rsidRDefault="0048256E" w:rsidP="0048256E">
      <w:pPr>
        <w:pStyle w:val="Heading3"/>
      </w:pPr>
      <w:r>
        <w:t>Provide a brief statement explaining why you would like to serve, what special qualifications or expertise you have, or any other information you would like to include.</w:t>
      </w:r>
      <w:r w:rsidR="00497763">
        <w:t xml:space="preserve"> </w:t>
      </w:r>
    </w:p>
    <w:p w14:paraId="5C961C77" w14:textId="327FC42E" w:rsidR="00C80FE5" w:rsidRPr="00C80FE5" w:rsidRDefault="00C80FE5" w:rsidP="00C80FE5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C80FE5" w:rsidRPr="00C80FE5" w:rsidSect="00363778">
      <w:type w:val="continuous"/>
      <w:pgSz w:w="12240" w:h="15840" w:code="1"/>
      <w:pgMar w:top="720" w:right="720" w:bottom="1440" w:left="720" w:header="907" w:footer="144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FD5420" w14:textId="77777777" w:rsidR="00C009F4" w:rsidRDefault="00C009F4" w:rsidP="009234B4">
      <w:r>
        <w:separator/>
      </w:r>
    </w:p>
  </w:endnote>
  <w:endnote w:type="continuationSeparator" w:id="0">
    <w:p w14:paraId="7E8C1BEF" w14:textId="77777777" w:rsidR="00C009F4" w:rsidRDefault="00C009F4" w:rsidP="009234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ource Sans Pro">
    <w:altName w:val="Arial"/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EF29C" w14:textId="77777777" w:rsidR="00644EFB" w:rsidRDefault="00644EFB" w:rsidP="00644EFB">
    <w:pPr>
      <w:pStyle w:val="Captions"/>
      <w:jc w:val="right"/>
      <w:rPr>
        <w:noProof/>
      </w:rPr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2C0E15E7" w14:textId="77777777" w:rsidR="00644EFB" w:rsidRDefault="00644EFB" w:rsidP="00644EFB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3D2A16" w14:textId="77777777" w:rsidR="00C009F4" w:rsidRDefault="00C009F4" w:rsidP="009234B4">
      <w:r>
        <w:separator/>
      </w:r>
    </w:p>
  </w:footnote>
  <w:footnote w:type="continuationSeparator" w:id="0">
    <w:p w14:paraId="47184709" w14:textId="77777777" w:rsidR="00C009F4" w:rsidRDefault="00C009F4" w:rsidP="009234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664118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6B8DAB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93AFAE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0165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CDC616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018FD1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CD60CE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A746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06E8B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5FED2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725C2C"/>
    <w:multiLevelType w:val="hybridMultilevel"/>
    <w:tmpl w:val="74FECF42"/>
    <w:lvl w:ilvl="0" w:tplc="937C6234">
      <w:start w:val="1"/>
      <w:numFmt w:val="bullet"/>
      <w:pStyle w:val="Bullet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C87586D"/>
    <w:multiLevelType w:val="hybridMultilevel"/>
    <w:tmpl w:val="2A7A0696"/>
    <w:lvl w:ilvl="0" w:tplc="2564F84A">
      <w:numFmt w:val="bullet"/>
      <w:lvlText w:val="•"/>
      <w:lvlJc w:val="left"/>
      <w:pPr>
        <w:ind w:left="460" w:hanging="180"/>
      </w:pPr>
      <w:rPr>
        <w:rFonts w:ascii="Times New Roman" w:eastAsia="Times New Roman" w:hAnsi="Times New Roman" w:cs="Times New Roman" w:hint="default"/>
        <w:color w:val="231F20"/>
        <w:w w:val="100"/>
        <w:sz w:val="22"/>
        <w:szCs w:val="22"/>
        <w:lang w:val="en-US" w:eastAsia="en-US" w:bidi="ar-SA"/>
      </w:rPr>
    </w:lvl>
    <w:lvl w:ilvl="1" w:tplc="E070B81C">
      <w:numFmt w:val="bullet"/>
      <w:lvlText w:val="►"/>
      <w:lvlJc w:val="left"/>
      <w:pPr>
        <w:ind w:left="700" w:hanging="240"/>
      </w:pPr>
      <w:rPr>
        <w:rFonts w:ascii="Times New Roman" w:eastAsia="Times New Roman" w:hAnsi="Times New Roman" w:cs="Times New Roman" w:hint="default"/>
        <w:color w:val="231F20"/>
        <w:w w:val="100"/>
        <w:sz w:val="22"/>
        <w:szCs w:val="22"/>
        <w:lang w:val="en-US" w:eastAsia="en-US" w:bidi="ar-SA"/>
      </w:rPr>
    </w:lvl>
    <w:lvl w:ilvl="2" w:tplc="C0D414A0">
      <w:numFmt w:val="bullet"/>
      <w:lvlText w:val="•"/>
      <w:lvlJc w:val="left"/>
      <w:pPr>
        <w:ind w:left="1214" w:hanging="240"/>
      </w:pPr>
      <w:rPr>
        <w:rFonts w:hint="default"/>
        <w:lang w:val="en-US" w:eastAsia="en-US" w:bidi="ar-SA"/>
      </w:rPr>
    </w:lvl>
    <w:lvl w:ilvl="3" w:tplc="A1FA61F2">
      <w:numFmt w:val="bullet"/>
      <w:lvlText w:val="•"/>
      <w:lvlJc w:val="left"/>
      <w:pPr>
        <w:ind w:left="1729" w:hanging="240"/>
      </w:pPr>
      <w:rPr>
        <w:rFonts w:hint="default"/>
        <w:lang w:val="en-US" w:eastAsia="en-US" w:bidi="ar-SA"/>
      </w:rPr>
    </w:lvl>
    <w:lvl w:ilvl="4" w:tplc="FDE4BF60">
      <w:numFmt w:val="bullet"/>
      <w:lvlText w:val="•"/>
      <w:lvlJc w:val="left"/>
      <w:pPr>
        <w:ind w:left="2244" w:hanging="240"/>
      </w:pPr>
      <w:rPr>
        <w:rFonts w:hint="default"/>
        <w:lang w:val="en-US" w:eastAsia="en-US" w:bidi="ar-SA"/>
      </w:rPr>
    </w:lvl>
    <w:lvl w:ilvl="5" w:tplc="6E62041A">
      <w:numFmt w:val="bullet"/>
      <w:lvlText w:val="•"/>
      <w:lvlJc w:val="left"/>
      <w:pPr>
        <w:ind w:left="2759" w:hanging="240"/>
      </w:pPr>
      <w:rPr>
        <w:rFonts w:hint="default"/>
        <w:lang w:val="en-US" w:eastAsia="en-US" w:bidi="ar-SA"/>
      </w:rPr>
    </w:lvl>
    <w:lvl w:ilvl="6" w:tplc="C770B206">
      <w:numFmt w:val="bullet"/>
      <w:lvlText w:val="•"/>
      <w:lvlJc w:val="left"/>
      <w:pPr>
        <w:ind w:left="3274" w:hanging="240"/>
      </w:pPr>
      <w:rPr>
        <w:rFonts w:hint="default"/>
        <w:lang w:val="en-US" w:eastAsia="en-US" w:bidi="ar-SA"/>
      </w:rPr>
    </w:lvl>
    <w:lvl w:ilvl="7" w:tplc="FFA02468">
      <w:numFmt w:val="bullet"/>
      <w:lvlText w:val="•"/>
      <w:lvlJc w:val="left"/>
      <w:pPr>
        <w:ind w:left="3789" w:hanging="240"/>
      </w:pPr>
      <w:rPr>
        <w:rFonts w:hint="default"/>
        <w:lang w:val="en-US" w:eastAsia="en-US" w:bidi="ar-SA"/>
      </w:rPr>
    </w:lvl>
    <w:lvl w:ilvl="8" w:tplc="0E60D552">
      <w:numFmt w:val="bullet"/>
      <w:lvlText w:val="•"/>
      <w:lvlJc w:val="left"/>
      <w:pPr>
        <w:ind w:left="4304" w:hanging="240"/>
      </w:pPr>
      <w:rPr>
        <w:rFonts w:hint="default"/>
        <w:lang w:val="en-US" w:eastAsia="en-US" w:bidi="ar-SA"/>
      </w:rPr>
    </w:lvl>
  </w:abstractNum>
  <w:abstractNum w:abstractNumId="12" w15:restartNumberingAfterBreak="0">
    <w:nsid w:val="31CC2F5C"/>
    <w:multiLevelType w:val="hybridMultilevel"/>
    <w:tmpl w:val="0A7A26C0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3" w15:restartNumberingAfterBreak="0">
    <w:nsid w:val="4FE53D4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61315BD2"/>
    <w:multiLevelType w:val="hybridMultilevel"/>
    <w:tmpl w:val="83AAB1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0D1AB4"/>
    <w:multiLevelType w:val="hybridMultilevel"/>
    <w:tmpl w:val="596E520C"/>
    <w:lvl w:ilvl="0" w:tplc="04090001">
      <w:start w:val="1"/>
      <w:numFmt w:val="bullet"/>
      <w:lvlText w:val=""/>
      <w:lvlJc w:val="left"/>
      <w:pPr>
        <w:ind w:left="93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num w:numId="1" w16cid:durableId="1299847076">
    <w:abstractNumId w:val="11"/>
  </w:num>
  <w:num w:numId="2" w16cid:durableId="637343813">
    <w:abstractNumId w:val="13"/>
  </w:num>
  <w:num w:numId="3" w16cid:durableId="933787488">
    <w:abstractNumId w:val="15"/>
  </w:num>
  <w:num w:numId="4" w16cid:durableId="1943875897">
    <w:abstractNumId w:val="14"/>
  </w:num>
  <w:num w:numId="5" w16cid:durableId="1340038628">
    <w:abstractNumId w:val="12"/>
  </w:num>
  <w:num w:numId="6" w16cid:durableId="823080581">
    <w:abstractNumId w:val="10"/>
  </w:num>
  <w:num w:numId="7" w16cid:durableId="1859543136">
    <w:abstractNumId w:val="9"/>
  </w:num>
  <w:num w:numId="8" w16cid:durableId="1782676942">
    <w:abstractNumId w:val="7"/>
  </w:num>
  <w:num w:numId="9" w16cid:durableId="1792048700">
    <w:abstractNumId w:val="6"/>
  </w:num>
  <w:num w:numId="10" w16cid:durableId="1926301535">
    <w:abstractNumId w:val="5"/>
  </w:num>
  <w:num w:numId="11" w16cid:durableId="1265262784">
    <w:abstractNumId w:val="4"/>
  </w:num>
  <w:num w:numId="12" w16cid:durableId="830801513">
    <w:abstractNumId w:val="8"/>
  </w:num>
  <w:num w:numId="13" w16cid:durableId="1778452057">
    <w:abstractNumId w:val="3"/>
  </w:num>
  <w:num w:numId="14" w16cid:durableId="900823697">
    <w:abstractNumId w:val="2"/>
  </w:num>
  <w:num w:numId="15" w16cid:durableId="1314063788">
    <w:abstractNumId w:val="1"/>
  </w:num>
  <w:num w:numId="16" w16cid:durableId="15047108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C7F"/>
    <w:rsid w:val="000277AC"/>
    <w:rsid w:val="000356FA"/>
    <w:rsid w:val="000370FF"/>
    <w:rsid w:val="00077876"/>
    <w:rsid w:val="00091978"/>
    <w:rsid w:val="0009314A"/>
    <w:rsid w:val="000C0835"/>
    <w:rsid w:val="000E5036"/>
    <w:rsid w:val="000F1EDF"/>
    <w:rsid w:val="00121F04"/>
    <w:rsid w:val="001373F5"/>
    <w:rsid w:val="00147C54"/>
    <w:rsid w:val="00197B50"/>
    <w:rsid w:val="001B0297"/>
    <w:rsid w:val="001E4D5D"/>
    <w:rsid w:val="00212374"/>
    <w:rsid w:val="00216202"/>
    <w:rsid w:val="002467EF"/>
    <w:rsid w:val="00291B9C"/>
    <w:rsid w:val="002B6F23"/>
    <w:rsid w:val="00326928"/>
    <w:rsid w:val="00363778"/>
    <w:rsid w:val="003736A0"/>
    <w:rsid w:val="003B6C6E"/>
    <w:rsid w:val="003C3F1E"/>
    <w:rsid w:val="003C61CA"/>
    <w:rsid w:val="003D31AC"/>
    <w:rsid w:val="003F0971"/>
    <w:rsid w:val="003F7748"/>
    <w:rsid w:val="00407331"/>
    <w:rsid w:val="00474317"/>
    <w:rsid w:val="0048256E"/>
    <w:rsid w:val="00497763"/>
    <w:rsid w:val="004B3A66"/>
    <w:rsid w:val="004C2DEF"/>
    <w:rsid w:val="004C543E"/>
    <w:rsid w:val="004F4A4D"/>
    <w:rsid w:val="00557019"/>
    <w:rsid w:val="005674B9"/>
    <w:rsid w:val="00597114"/>
    <w:rsid w:val="005A1FBA"/>
    <w:rsid w:val="005C7907"/>
    <w:rsid w:val="00600D96"/>
    <w:rsid w:val="00611548"/>
    <w:rsid w:val="006247B8"/>
    <w:rsid w:val="00641655"/>
    <w:rsid w:val="00641BD5"/>
    <w:rsid w:val="00644EFB"/>
    <w:rsid w:val="00657AB9"/>
    <w:rsid w:val="00661FFF"/>
    <w:rsid w:val="0067150E"/>
    <w:rsid w:val="006876AD"/>
    <w:rsid w:val="00694C2F"/>
    <w:rsid w:val="006D255F"/>
    <w:rsid w:val="006D55E7"/>
    <w:rsid w:val="006F62F0"/>
    <w:rsid w:val="007038D9"/>
    <w:rsid w:val="00762D9C"/>
    <w:rsid w:val="007825A6"/>
    <w:rsid w:val="007C3A76"/>
    <w:rsid w:val="007C6581"/>
    <w:rsid w:val="0080171B"/>
    <w:rsid w:val="00836381"/>
    <w:rsid w:val="00880C7F"/>
    <w:rsid w:val="008B15D6"/>
    <w:rsid w:val="008C37CA"/>
    <w:rsid w:val="008D7217"/>
    <w:rsid w:val="008E14D5"/>
    <w:rsid w:val="008E4EF2"/>
    <w:rsid w:val="008E7D3D"/>
    <w:rsid w:val="008F44F9"/>
    <w:rsid w:val="009234B4"/>
    <w:rsid w:val="00924A73"/>
    <w:rsid w:val="009361A4"/>
    <w:rsid w:val="00957117"/>
    <w:rsid w:val="00957E37"/>
    <w:rsid w:val="00964A45"/>
    <w:rsid w:val="009C4571"/>
    <w:rsid w:val="009C7DEB"/>
    <w:rsid w:val="009D4FAD"/>
    <w:rsid w:val="009E0550"/>
    <w:rsid w:val="00A2061E"/>
    <w:rsid w:val="00A36CF6"/>
    <w:rsid w:val="00AB1614"/>
    <w:rsid w:val="00AF1FE2"/>
    <w:rsid w:val="00B01944"/>
    <w:rsid w:val="00B12BDA"/>
    <w:rsid w:val="00B21E56"/>
    <w:rsid w:val="00B44870"/>
    <w:rsid w:val="00B72F45"/>
    <w:rsid w:val="00BC0FB4"/>
    <w:rsid w:val="00BF205E"/>
    <w:rsid w:val="00C009F4"/>
    <w:rsid w:val="00C30681"/>
    <w:rsid w:val="00C80FE5"/>
    <w:rsid w:val="00C90C41"/>
    <w:rsid w:val="00CA3EC9"/>
    <w:rsid w:val="00CC5CDE"/>
    <w:rsid w:val="00CD4B46"/>
    <w:rsid w:val="00CE056C"/>
    <w:rsid w:val="00CF169F"/>
    <w:rsid w:val="00CF47D9"/>
    <w:rsid w:val="00D256CF"/>
    <w:rsid w:val="00D257A6"/>
    <w:rsid w:val="00D55FAD"/>
    <w:rsid w:val="00D732F3"/>
    <w:rsid w:val="00DE52B2"/>
    <w:rsid w:val="00DF1017"/>
    <w:rsid w:val="00E11938"/>
    <w:rsid w:val="00E527E8"/>
    <w:rsid w:val="00E6003E"/>
    <w:rsid w:val="00ED16D7"/>
    <w:rsid w:val="00EF1A83"/>
    <w:rsid w:val="00EF290F"/>
    <w:rsid w:val="00EF6FDD"/>
    <w:rsid w:val="00F31844"/>
    <w:rsid w:val="00F33909"/>
    <w:rsid w:val="00F90841"/>
    <w:rsid w:val="00F94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ECC5B1"/>
  <w15:docId w15:val="{D0724666-8B6D-431B-8820-10724C245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1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2374"/>
    <w:pPr>
      <w:widowControl/>
      <w:spacing w:before="60" w:after="60" w:line="264" w:lineRule="auto"/>
    </w:pPr>
    <w:rPr>
      <w:rFonts w:ascii="Times New Roman" w:eastAsia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1"/>
    <w:qFormat/>
    <w:rsid w:val="006876AD"/>
    <w:pPr>
      <w:keepNext/>
      <w:keepLines/>
      <w:spacing w:before="160" w:after="80"/>
      <w:outlineLvl w:val="0"/>
    </w:pPr>
    <w:rPr>
      <w:rFonts w:ascii="Arial" w:eastAsiaTheme="majorEastAsia" w:hAnsi="Arial" w:cstheme="majorBidi"/>
      <w:b/>
      <w:bCs/>
      <w:color w:val="012417" w:themeColor="text2" w:themeShade="80"/>
      <w:sz w:val="28"/>
      <w:szCs w:val="32"/>
    </w:rPr>
  </w:style>
  <w:style w:type="paragraph" w:styleId="Heading2">
    <w:name w:val="heading 2"/>
    <w:basedOn w:val="Heading1"/>
    <w:next w:val="Normal"/>
    <w:link w:val="Heading2Char"/>
    <w:uiPriority w:val="2"/>
    <w:qFormat/>
    <w:rsid w:val="004F4A4D"/>
    <w:pPr>
      <w:spacing w:after="40"/>
      <w:outlineLvl w:val="1"/>
    </w:pPr>
    <w:rPr>
      <w:bCs w:val="0"/>
      <w:color w:val="034A30" w:themeColor="text2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qFormat/>
    <w:rsid w:val="004F4A4D"/>
    <w:pPr>
      <w:keepNext/>
      <w:keepLines/>
      <w:spacing w:before="120" w:after="40"/>
      <w:outlineLvl w:val="2"/>
    </w:pPr>
    <w:rPr>
      <w:rFonts w:asciiTheme="majorHAnsi" w:eastAsiaTheme="majorEastAsia" w:hAnsiTheme="majorHAnsi" w:cstheme="majorBidi"/>
      <w:color w:val="4A380A" w:themeColor="accent3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2"/>
    <w:rsid w:val="004F4A4D"/>
    <w:rPr>
      <w:rFonts w:ascii="Arial" w:eastAsiaTheme="majorEastAsia" w:hAnsi="Arial" w:cstheme="majorBidi"/>
      <w:b/>
      <w:color w:val="034A30" w:themeColor="text2"/>
      <w:sz w:val="24"/>
      <w:szCs w:val="24"/>
    </w:rPr>
  </w:style>
  <w:style w:type="paragraph" w:styleId="Title">
    <w:name w:val="Title"/>
    <w:next w:val="Subtitle"/>
    <w:uiPriority w:val="4"/>
    <w:qFormat/>
    <w:rsid w:val="004F4A4D"/>
    <w:pPr>
      <w:spacing w:before="80" w:after="120"/>
      <w:outlineLvl w:val="0"/>
    </w:pPr>
    <w:rPr>
      <w:rFonts w:ascii="Arial" w:eastAsia="Times New Roman" w:hAnsi="Arial" w:cs="Times New Roman"/>
      <w:b/>
      <w:color w:val="012417"/>
      <w:sz w:val="40"/>
      <w:szCs w:val="24"/>
    </w:rPr>
  </w:style>
  <w:style w:type="paragraph" w:styleId="Footer">
    <w:name w:val="footer"/>
    <w:basedOn w:val="Normal"/>
    <w:link w:val="FooterChar"/>
    <w:uiPriority w:val="99"/>
    <w:unhideWhenUsed/>
    <w:rsid w:val="008D7217"/>
    <w:pPr>
      <w:spacing w:line="180" w:lineRule="exact"/>
    </w:pPr>
    <w:rPr>
      <w:rFonts w:ascii="Helvetica"/>
      <w:b/>
      <w:color w:val="FFFFFF"/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8D7217"/>
    <w:rPr>
      <w:rFonts w:ascii="Helvetica" w:eastAsia="Times New Roman" w:hAnsi="Times New Roman" w:cs="Times New Roman"/>
      <w:b/>
      <w:color w:val="FFFFFF"/>
      <w:sz w:val="18"/>
    </w:rPr>
  </w:style>
  <w:style w:type="table" w:styleId="TableGrid">
    <w:name w:val="Table Grid"/>
    <w:basedOn w:val="TableNormal"/>
    <w:uiPriority w:val="39"/>
    <w:rsid w:val="008B15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D7217"/>
    <w:pPr>
      <w:tabs>
        <w:tab w:val="center" w:pos="4680"/>
        <w:tab w:val="right" w:pos="9360"/>
      </w:tabs>
      <w:ind w:left="1170"/>
    </w:pPr>
    <w:rPr>
      <w:rFonts w:ascii="Arial" w:hAnsi="Arial" w:cs="Arial"/>
      <w:b/>
      <w:bCs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8D7217"/>
    <w:rPr>
      <w:rFonts w:ascii="Arial" w:eastAsia="Times New Roman" w:hAnsi="Arial" w:cs="Arial"/>
      <w:b/>
      <w:bCs/>
      <w:sz w:val="20"/>
      <w:szCs w:val="20"/>
    </w:rPr>
  </w:style>
  <w:style w:type="paragraph" w:customStyle="1" w:styleId="Captions">
    <w:name w:val="Captions"/>
    <w:basedOn w:val="Normal"/>
    <w:link w:val="CaptionsChar"/>
    <w:uiPriority w:val="7"/>
    <w:qFormat/>
    <w:rsid w:val="00077876"/>
    <w:pPr>
      <w:spacing w:before="0" w:after="360"/>
    </w:pPr>
    <w:rPr>
      <w:rFonts w:ascii="Arial" w:hAnsi="Arial" w:cs="Arial"/>
      <w:sz w:val="16"/>
      <w:szCs w:val="14"/>
    </w:rPr>
  </w:style>
  <w:style w:type="paragraph" w:styleId="Subtitle">
    <w:name w:val="Subtitle"/>
    <w:basedOn w:val="Title"/>
    <w:next w:val="Normal"/>
    <w:link w:val="SubtitleChar"/>
    <w:uiPriority w:val="5"/>
    <w:qFormat/>
    <w:rsid w:val="00F90841"/>
    <w:pPr>
      <w:numPr>
        <w:ilvl w:val="1"/>
      </w:numPr>
      <w:spacing w:after="360"/>
      <w:outlineLvl w:val="9"/>
    </w:pPr>
    <w:rPr>
      <w:rFonts w:eastAsiaTheme="minorEastAsia" w:cstheme="minorBidi"/>
      <w:color w:val="262626" w:themeColor="text1" w:themeTint="D9"/>
      <w:spacing w:val="15"/>
      <w:sz w:val="28"/>
    </w:rPr>
  </w:style>
  <w:style w:type="character" w:customStyle="1" w:styleId="SubtitleChar">
    <w:name w:val="Subtitle Char"/>
    <w:basedOn w:val="DefaultParagraphFont"/>
    <w:link w:val="Subtitle"/>
    <w:uiPriority w:val="5"/>
    <w:rsid w:val="00F90841"/>
    <w:rPr>
      <w:rFonts w:ascii="Arial" w:eastAsiaTheme="minorEastAsia" w:hAnsi="Arial"/>
      <w:b/>
      <w:color w:val="262626" w:themeColor="text1" w:themeTint="D9"/>
      <w:spacing w:val="15"/>
      <w:sz w:val="28"/>
      <w:szCs w:val="24"/>
    </w:rPr>
  </w:style>
  <w:style w:type="character" w:customStyle="1" w:styleId="Heading1Char">
    <w:name w:val="Heading 1 Char"/>
    <w:basedOn w:val="DefaultParagraphFont"/>
    <w:link w:val="Heading1"/>
    <w:uiPriority w:val="1"/>
    <w:rsid w:val="006876AD"/>
    <w:rPr>
      <w:rFonts w:ascii="Arial" w:eastAsiaTheme="majorEastAsia" w:hAnsi="Arial" w:cstheme="majorBidi"/>
      <w:b/>
      <w:bCs/>
      <w:color w:val="012417" w:themeColor="text2" w:themeShade="80"/>
      <w:sz w:val="28"/>
      <w:szCs w:val="32"/>
    </w:rPr>
  </w:style>
  <w:style w:type="character" w:customStyle="1" w:styleId="CaptionsChar">
    <w:name w:val="Captions Char"/>
    <w:basedOn w:val="DefaultParagraphFont"/>
    <w:link w:val="Captions"/>
    <w:uiPriority w:val="7"/>
    <w:rsid w:val="003F0971"/>
    <w:rPr>
      <w:rFonts w:ascii="Arial" w:eastAsia="Times New Roman" w:hAnsi="Arial" w:cs="Arial"/>
      <w:sz w:val="16"/>
      <w:szCs w:val="1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25A6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25A6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rsid w:val="00E527E8"/>
    <w:pPr>
      <w:ind w:left="720"/>
      <w:contextualSpacing/>
    </w:pPr>
  </w:style>
  <w:style w:type="paragraph" w:customStyle="1" w:styleId="BulletList">
    <w:name w:val="Bullet List"/>
    <w:basedOn w:val="Text"/>
    <w:uiPriority w:val="3"/>
    <w:qFormat/>
    <w:rsid w:val="00077876"/>
    <w:pPr>
      <w:numPr>
        <w:numId w:val="6"/>
      </w:numPr>
      <w:tabs>
        <w:tab w:val="clear" w:pos="450"/>
        <w:tab w:val="left" w:pos="540"/>
      </w:tabs>
      <w:ind w:left="540"/>
    </w:pPr>
  </w:style>
  <w:style w:type="character" w:styleId="BookTitle">
    <w:name w:val="Book Title"/>
    <w:basedOn w:val="DefaultParagraphFont"/>
    <w:uiPriority w:val="33"/>
    <w:rsid w:val="007C3A76"/>
    <w:rPr>
      <w:b/>
      <w:bCs/>
      <w:i/>
      <w:iCs/>
      <w:spacing w:val="5"/>
    </w:rPr>
  </w:style>
  <w:style w:type="paragraph" w:customStyle="1" w:styleId="Unit-Date">
    <w:name w:val="Unit-Date"/>
    <w:uiPriority w:val="8"/>
    <w:qFormat/>
    <w:rsid w:val="009C7DEB"/>
    <w:pPr>
      <w:spacing w:before="40" w:after="360"/>
    </w:pPr>
    <w:rPr>
      <w:rFonts w:ascii="Source Sans Pro" w:eastAsia="Times New Roman" w:hAnsi="Source Sans Pro" w:cs="Times New Roman"/>
      <w:sz w:val="20"/>
    </w:rPr>
  </w:style>
  <w:style w:type="paragraph" w:customStyle="1" w:styleId="None">
    <w:name w:val="None"/>
    <w:uiPriority w:val="9"/>
    <w:semiHidden/>
    <w:qFormat/>
    <w:rsid w:val="00077876"/>
    <w:pPr>
      <w:ind w:left="-720"/>
    </w:pPr>
    <w:rPr>
      <w:rFonts w:ascii="Times New Roman" w:eastAsia="Times New Roman" w:hAnsi="Times New Roman" w:cs="Times New Roman"/>
      <w:sz w:val="24"/>
    </w:rPr>
  </w:style>
  <w:style w:type="paragraph" w:customStyle="1" w:styleId="Text">
    <w:name w:val="Text"/>
    <w:basedOn w:val="Normal"/>
    <w:uiPriority w:val="99"/>
    <w:rsid w:val="00EF1A83"/>
    <w:pPr>
      <w:tabs>
        <w:tab w:val="left" w:pos="450"/>
      </w:tabs>
      <w:suppressAutoHyphens/>
      <w:adjustRightInd w:val="0"/>
      <w:spacing w:before="0" w:after="80" w:line="300" w:lineRule="atLeast"/>
      <w:textAlignment w:val="center"/>
    </w:pPr>
    <w:rPr>
      <w:rFonts w:eastAsiaTheme="minorHAnsi"/>
      <w:color w:val="000000"/>
      <w:szCs w:val="24"/>
    </w:rPr>
  </w:style>
  <w:style w:type="paragraph" w:customStyle="1" w:styleId="TextSubhead">
    <w:name w:val="Text Subhead"/>
    <w:basedOn w:val="Normal"/>
    <w:uiPriority w:val="99"/>
    <w:rsid w:val="00197B50"/>
    <w:pPr>
      <w:suppressAutoHyphens/>
      <w:adjustRightInd w:val="0"/>
      <w:spacing w:before="80" w:after="40" w:line="288" w:lineRule="auto"/>
      <w:textAlignment w:val="center"/>
    </w:pPr>
    <w:rPr>
      <w:rFonts w:ascii="Arial" w:eastAsiaTheme="minorHAnsi" w:hAnsi="Arial" w:cs="Arial"/>
      <w:b/>
      <w:bCs/>
      <w:color w:val="000000"/>
      <w:sz w:val="22"/>
    </w:rPr>
  </w:style>
  <w:style w:type="character" w:customStyle="1" w:styleId="Heading3Char">
    <w:name w:val="Heading 3 Char"/>
    <w:basedOn w:val="DefaultParagraphFont"/>
    <w:link w:val="Heading3"/>
    <w:uiPriority w:val="9"/>
    <w:rsid w:val="004F4A4D"/>
    <w:rPr>
      <w:rFonts w:asciiTheme="majorHAnsi" w:eastAsiaTheme="majorEastAsia" w:hAnsiTheme="majorHAnsi" w:cstheme="majorBidi"/>
      <w:color w:val="4A380A" w:themeColor="accent3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D55FAD"/>
    <w:rPr>
      <w:color w:val="808080"/>
    </w:rPr>
  </w:style>
  <w:style w:type="character" w:styleId="Emphasis">
    <w:name w:val="Emphasis"/>
    <w:basedOn w:val="DefaultParagraphFont"/>
    <w:uiPriority w:val="20"/>
    <w:rsid w:val="003F0971"/>
    <w:rPr>
      <w:i/>
      <w:iCs/>
    </w:rPr>
  </w:style>
  <w:style w:type="paragraph" w:customStyle="1" w:styleId="Image">
    <w:name w:val="Image"/>
    <w:basedOn w:val="Normal"/>
    <w:uiPriority w:val="6"/>
    <w:qFormat/>
    <w:rsid w:val="003F0971"/>
    <w:pPr>
      <w:spacing w:before="240"/>
    </w:pPr>
  </w:style>
  <w:style w:type="character" w:styleId="Hyperlink">
    <w:name w:val="Hyperlink"/>
    <w:basedOn w:val="DefaultParagraphFont"/>
    <w:uiPriority w:val="99"/>
    <w:unhideWhenUsed/>
    <w:rsid w:val="00407331"/>
    <w:rPr>
      <w:color w:val="014556" w:themeColor="accent4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F0971"/>
    <w:rPr>
      <w:color w:val="605E5C"/>
      <w:shd w:val="clear" w:color="auto" w:fill="E1DFDD"/>
    </w:rPr>
  </w:style>
  <w:style w:type="character" w:styleId="IntenseEmphasis">
    <w:name w:val="Intense Emphasis"/>
    <w:basedOn w:val="DefaultParagraphFont"/>
    <w:uiPriority w:val="21"/>
    <w:rsid w:val="00C30681"/>
    <w:rPr>
      <w:i/>
      <w:iCs/>
      <w:color w:val="705209" w:themeColor="accent1" w:themeShade="BF"/>
    </w:rPr>
  </w:style>
  <w:style w:type="character" w:styleId="FollowedHyperlink">
    <w:name w:val="FollowedHyperlink"/>
    <w:basedOn w:val="Hyperlink"/>
    <w:uiPriority w:val="99"/>
    <w:semiHidden/>
    <w:unhideWhenUsed/>
    <w:rsid w:val="00212374"/>
    <w:rPr>
      <w:color w:val="3E0A4A" w:themeColor="accent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jeremy.harris@usda.gov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LAYNE~1\AppData\Local\Temp\MicrosoftEdgeDownloads\87bf6960-c828-4421-a8f6-9a96a8545bfc\Fact%20Sheet%20Template.dotx" TargetMode="External"/></Relationships>
</file>

<file path=word/theme/theme1.xml><?xml version="1.0" encoding="utf-8"?>
<a:theme xmlns:a="http://schemas.openxmlformats.org/drawingml/2006/main" name="Office Theme">
  <a:themeElements>
    <a:clrScheme name="FS Green and Yellow">
      <a:dk1>
        <a:sysClr val="windowText" lastClr="000000"/>
      </a:dk1>
      <a:lt1>
        <a:sysClr val="window" lastClr="FFFFFF"/>
      </a:lt1>
      <a:dk2>
        <a:srgbClr val="034A30"/>
      </a:dk2>
      <a:lt2>
        <a:srgbClr val="F8F8F8"/>
      </a:lt2>
      <a:accent1>
        <a:srgbClr val="966F0C"/>
      </a:accent1>
      <a:accent2>
        <a:srgbClr val="F9E24C"/>
      </a:accent2>
      <a:accent3>
        <a:srgbClr val="4A380A"/>
      </a:accent3>
      <a:accent4>
        <a:srgbClr val="014556"/>
      </a:accent4>
      <a:accent5>
        <a:srgbClr val="F9EC96"/>
      </a:accent5>
      <a:accent6>
        <a:srgbClr val="3E0A4A"/>
      </a:accent6>
      <a:hlink>
        <a:srgbClr val="F9EC96"/>
      </a:hlink>
      <a:folHlink>
        <a:srgbClr val="FBF3BF"/>
      </a:folHlink>
    </a:clrScheme>
    <a:fontScheme name="Arial-Times New Roman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scription xmlns="b24a63ef-dbb9-46e9-b1bb-451032127b0b" xsi:nil="true"/>
    <TemplateType xmlns="b24a63ef-dbb9-46e9-b1bb-451032127b0b">Pub</TemplateType>
    <SharedWithUsers xmlns="ae5a7088-5d98-4b51-9157-c53d9330f458">
      <UserInfo>
        <DisplayName>Harms, Linda - FS, NM</DisplayName>
        <AccountId>72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E4AE954D86414899C03B0D9F94B945" ma:contentTypeVersion="11" ma:contentTypeDescription="Create a new document." ma:contentTypeScope="" ma:versionID="73375d564beb490e5e035c731170ded6">
  <xsd:schema xmlns:xsd="http://www.w3.org/2001/XMLSchema" xmlns:xs="http://www.w3.org/2001/XMLSchema" xmlns:p="http://schemas.microsoft.com/office/2006/metadata/properties" xmlns:ns2="b24a63ef-dbb9-46e9-b1bb-451032127b0b" xmlns:ns3="ae5a7088-5d98-4b51-9157-c53d9330f458" targetNamespace="http://schemas.microsoft.com/office/2006/metadata/properties" ma:root="true" ma:fieldsID="1e01448c394d6a5de4715baa07d68f81" ns2:_="" ns3:_="">
    <xsd:import namespace="b24a63ef-dbb9-46e9-b1bb-451032127b0b"/>
    <xsd:import namespace="ae5a7088-5d98-4b51-9157-c53d9330f458"/>
    <xsd:element name="properties">
      <xsd:complexType>
        <xsd:sequence>
          <xsd:element name="documentManagement">
            <xsd:complexType>
              <xsd:all>
                <xsd:element ref="ns2:TemplateType" minOccurs="0"/>
                <xsd:element ref="ns2:MediaServiceMetadata" minOccurs="0"/>
                <xsd:element ref="ns2:MediaServiceFastMetadata" minOccurs="0"/>
                <xsd:element ref="ns2:Description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4a63ef-dbb9-46e9-b1bb-451032127b0b" elementFormDefault="qualified">
    <xsd:import namespace="http://schemas.microsoft.com/office/2006/documentManagement/types"/>
    <xsd:import namespace="http://schemas.microsoft.com/office/infopath/2007/PartnerControls"/>
    <xsd:element name="TemplateType" ma:index="8" nillable="true" ma:displayName="Template Type" ma:description="Type of product the template is for. Value used for filtering." ma:format="Dropdown" ma:internalName="TemplateType">
      <xsd:simpleType>
        <xsd:restriction base="dms:Text">
          <xsd:maxLength value="255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Description" ma:index="11" nillable="true" ma:displayName="Description" ma:description="Brief explanation of what the file is." ma:format="Dropdown" ma:internalName="Description">
      <xsd:simpleType>
        <xsd:restriction base="dms:Text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5a7088-5d98-4b51-9157-c53d9330f45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CAF814-4CF5-4396-83F1-A31C1F965AA0}">
  <ds:schemaRefs>
    <ds:schemaRef ds:uri="http://schemas.microsoft.com/office/2006/metadata/properties"/>
    <ds:schemaRef ds:uri="http://schemas.microsoft.com/office/infopath/2007/PartnerControls"/>
    <ds:schemaRef ds:uri="b24a63ef-dbb9-46e9-b1bb-451032127b0b"/>
    <ds:schemaRef ds:uri="ae5a7088-5d98-4b51-9157-c53d9330f458"/>
  </ds:schemaRefs>
</ds:datastoreItem>
</file>

<file path=customXml/itemProps2.xml><?xml version="1.0" encoding="utf-8"?>
<ds:datastoreItem xmlns:ds="http://schemas.openxmlformats.org/officeDocument/2006/customXml" ds:itemID="{0D944E88-F104-4CEA-9EA6-470AAD7B27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4a63ef-dbb9-46e9-b1bb-451032127b0b"/>
    <ds:schemaRef ds:uri="ae5a7088-5d98-4b51-9157-c53d9330f4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DF5BC10-6537-4ACE-8C11-7CF3EA3093F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66DAD37-30A5-43C1-8F95-674F390386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Fact Sheet Template</Template>
  <TotalTime>61</TotalTime>
  <Pages>1</Pages>
  <Words>405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Using a Word Template</vt:lpstr>
    </vt:vector>
  </TitlesOfParts>
  <Company>U.S. Forest Service</Company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Using a Word Template</dc:title>
  <dc:creator>Murphy, Elayne - FS, ID</dc:creator>
  <cp:lastModifiedBy>Harris, Jeremy - FS, ID</cp:lastModifiedBy>
  <cp:revision>7</cp:revision>
  <dcterms:created xsi:type="dcterms:W3CDTF">2024-03-04T22:53:00Z</dcterms:created>
  <dcterms:modified xsi:type="dcterms:W3CDTF">2026-06-15T22:48:00Z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2020-08-21T00:00:00Z</vt:filetime>
  </property>
  <property fmtid="{D5CDD505-2E9C-101B-9397-08002B2CF9AE}" pid="3" name="Creator">
    <vt:lpwstr>Adobe InDesign 15.1 (Windows)</vt:lpwstr>
  </property>
  <property fmtid="{D5CDD505-2E9C-101B-9397-08002B2CF9AE}" pid="4" name="LastSaved">
    <vt:filetime>2020-08-21T00:00:00Z</vt:filetime>
  </property>
  <property fmtid="{D5CDD505-2E9C-101B-9397-08002B2CF9AE}" pid="5" name="ContentTypeId">
    <vt:lpwstr>0x010100D4E4AE954D86414899C03B0D9F94B945</vt:lpwstr>
  </property>
</Properties>
</file>